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47"/>
        <w:gridCol w:w="7909"/>
      </w:tblGrid>
      <w:tr w:rsidR="001467D5">
        <w:tblPrEx>
          <w:tblCellMar>
            <w:top w:w="0" w:type="dxa"/>
            <w:bottom w:w="0" w:type="dxa"/>
          </w:tblCellMar>
        </w:tblPrEx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4767581" cy="1091565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7581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547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991282" cy="1559710"/>
                  <wp:effectExtent l="0" t="0" r="0" b="2390"/>
                  <wp:docPr id="2" name="Picture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282" cy="155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909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Young Carers – Survey</w:t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547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409703" cy="1314449"/>
                  <wp:effectExtent l="0" t="0" r="0" b="1"/>
                  <wp:docPr id="3" name="Picture 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3" cy="1314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909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b/>
                <w:bCs/>
                <w:sz w:val="40"/>
                <w:szCs w:val="40"/>
              </w:rPr>
              <w:t>How do you -feel about caring?</w:t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547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271134" cy="1478063"/>
                  <wp:effectExtent l="0" t="0" r="5216" b="7837"/>
                  <wp:docPr id="4" name="Picture 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134" cy="1478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909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This survey is from the </w:t>
            </w:r>
          </w:p>
          <w:p w:rsidR="001467D5" w:rsidRDefault="003C13E1">
            <w:r>
              <w:rPr>
                <w:rFonts w:ascii="Arial" w:hAnsi="Arial" w:cs="Arial"/>
                <w:b/>
                <w:bCs/>
                <w:sz w:val="36"/>
                <w:szCs w:val="36"/>
              </w:rPr>
              <w:t>Nottinghamshire Carers Association.</w:t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5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207136" cy="1353183"/>
                  <wp:effectExtent l="0" t="0" r="0" b="0"/>
                  <wp:docPr id="5" name="Picture 1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36" cy="1353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sz w:val="28"/>
                <w:szCs w:val="28"/>
              </w:rPr>
            </w:pPr>
          </w:p>
        </w:tc>
        <w:tc>
          <w:tcPr>
            <w:tcW w:w="79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We would like you to think about the things </w:t>
            </w:r>
            <w:r>
              <w:rPr>
                <w:rFonts w:ascii="Arial" w:hAnsi="Arial" w:cs="Arial"/>
                <w:sz w:val="28"/>
                <w:szCs w:val="28"/>
              </w:rPr>
              <w:t>you do for the person you care for and how your caring role affects you.</w:t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There are a lot of questions and you might need to ask someone you trust to help you complete the questionnaire.</w:t>
            </w:r>
          </w:p>
        </w:tc>
      </w:tr>
    </w:tbl>
    <w:p w:rsidR="001467D5" w:rsidRDefault="001467D5">
      <w:pPr>
        <w:rPr>
          <w:rFonts w:ascii="Arial" w:hAnsi="Arial" w:cs="Arial"/>
          <w:sz w:val="28"/>
          <w:szCs w:val="28"/>
        </w:rPr>
      </w:pPr>
    </w:p>
    <w:tbl>
      <w:tblPr>
        <w:tblW w:w="104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47"/>
        <w:gridCol w:w="6237"/>
        <w:gridCol w:w="1672"/>
      </w:tblGrid>
      <w:tr w:rsidR="001467D5">
        <w:tblPrEx>
          <w:tblCellMar>
            <w:top w:w="0" w:type="dxa"/>
            <w:bottom w:w="0" w:type="dxa"/>
          </w:tblCellMar>
        </w:tblPrEx>
        <w:tc>
          <w:tcPr>
            <w:tcW w:w="254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>
                  <wp:extent cx="1076321" cy="1076321"/>
                  <wp:effectExtent l="0" t="0" r="0" b="0"/>
                  <wp:docPr id="6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1" cy="107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909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1467D5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1467D5" w:rsidRDefault="003C13E1">
            <w:pPr>
              <w:spacing w:after="0" w:line="240" w:lineRule="auto"/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1. Who do you look after?</w:t>
            </w:r>
            <w:r>
              <w:rPr>
                <w:rFonts w:ascii="Arial" w:hAnsi="Arial" w:cs="Arial"/>
                <w:sz w:val="32"/>
                <w:szCs w:val="32"/>
              </w:rPr>
              <w:t xml:space="preserve">     </w:t>
            </w: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3C13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(tick all the boxes that </w:t>
            </w:r>
            <w:r>
              <w:rPr>
                <w:rFonts w:ascii="Arial" w:hAnsi="Arial" w:cs="Arial"/>
                <w:sz w:val="28"/>
                <w:szCs w:val="28"/>
              </w:rPr>
              <w:t>apply to you)</w:t>
            </w: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547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175214" cy="962406"/>
                  <wp:effectExtent l="0" t="0" r="5886" b="9144"/>
                  <wp:docPr id="7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214" cy="962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 Parent, Guardian or Step-Parent.</w:t>
            </w:r>
          </w:p>
        </w:tc>
        <w:tc>
          <w:tcPr>
            <w:tcW w:w="1672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8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547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09173" cy="619634"/>
                  <wp:effectExtent l="0" t="0" r="5277" b="9016"/>
                  <wp:docPr id="9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173" cy="619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 Brother or Sister.</w:t>
            </w:r>
          </w:p>
        </w:tc>
        <w:tc>
          <w:tcPr>
            <w:tcW w:w="1672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0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547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022582" cy="880667"/>
                  <wp:effectExtent l="0" t="0" r="6118" b="0"/>
                  <wp:docPr id="11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582" cy="88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 Grandparent.</w:t>
            </w:r>
          </w:p>
        </w:tc>
        <w:tc>
          <w:tcPr>
            <w:tcW w:w="1672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2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547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90939" cy="693727"/>
                  <wp:effectExtent l="0" t="0" r="0" b="0"/>
                  <wp:docPr id="13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939" cy="69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An Aunt or Uncle.</w:t>
            </w:r>
          </w:p>
        </w:tc>
        <w:tc>
          <w:tcPr>
            <w:tcW w:w="1672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4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547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486954" cy="1041529"/>
                  <wp:effectExtent l="0" t="0" r="8346" b="6221"/>
                  <wp:docPr id="15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954" cy="1041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Another family member</w:t>
            </w:r>
          </w:p>
        </w:tc>
        <w:tc>
          <w:tcPr>
            <w:tcW w:w="1672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6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547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076321" cy="1076321"/>
                  <wp:effectExtent l="0" t="0" r="0" b="0"/>
                  <wp:docPr id="17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1" cy="107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 friend.</w:t>
            </w:r>
          </w:p>
        </w:tc>
        <w:tc>
          <w:tcPr>
            <w:tcW w:w="1672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8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547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>
                  <wp:extent cx="1327452" cy="875812"/>
                  <wp:effectExtent l="0" t="0" r="6048" b="488"/>
                  <wp:docPr id="19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452" cy="875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 don’t want to say</w:t>
            </w:r>
          </w:p>
        </w:tc>
        <w:tc>
          <w:tcPr>
            <w:tcW w:w="1672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20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547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076321" cy="1076321"/>
                  <wp:effectExtent l="0" t="0" r="0" b="0"/>
                  <wp:docPr id="21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1" cy="107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Someone else – What relationship are they to </w:t>
            </w:r>
            <w:r>
              <w:rPr>
                <w:rFonts w:ascii="Arial" w:hAnsi="Arial" w:cs="Arial"/>
                <w:sz w:val="28"/>
                <w:szCs w:val="28"/>
              </w:rPr>
              <w:t>you?</w:t>
            </w:r>
            <w:bookmarkStart w:id="0" w:name="_GoBack"/>
            <w:bookmarkEnd w:id="0"/>
          </w:p>
        </w:tc>
        <w:tc>
          <w:tcPr>
            <w:tcW w:w="1672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22" name="Picture 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1045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Write your relationship to them here:</w:t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1467D5" w:rsidRDefault="001467D5">
      <w:pPr>
        <w:rPr>
          <w:rFonts w:ascii="Arial" w:hAnsi="Arial" w:cs="Arial"/>
          <w:sz w:val="28"/>
          <w:szCs w:val="28"/>
        </w:rPr>
      </w:pPr>
    </w:p>
    <w:tbl>
      <w:tblPr>
        <w:tblW w:w="104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45"/>
        <w:gridCol w:w="6147"/>
        <w:gridCol w:w="1664"/>
      </w:tblGrid>
      <w:tr w:rsidR="001467D5">
        <w:tblPrEx>
          <w:tblCellMar>
            <w:top w:w="0" w:type="dxa"/>
            <w:bottom w:w="0" w:type="dxa"/>
          </w:tblCellMar>
        </w:tblPrEx>
        <w:tc>
          <w:tcPr>
            <w:tcW w:w="264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bookmarkStart w:id="1" w:name="_Hlk75772995"/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076321" cy="1076321"/>
                  <wp:effectExtent l="0" t="0" r="0" b="0"/>
                  <wp:docPr id="23" name="Pictur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1" cy="107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811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1467D5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1467D5" w:rsidRDefault="003C13E1">
            <w:pPr>
              <w:spacing w:after="0" w:line="240" w:lineRule="auto"/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2. When do you look after someone?</w:t>
            </w:r>
            <w:r>
              <w:rPr>
                <w:rFonts w:ascii="Arial" w:hAnsi="Arial" w:cs="Arial"/>
                <w:sz w:val="32"/>
                <w:szCs w:val="32"/>
              </w:rPr>
              <w:t xml:space="preserve">      </w:t>
            </w:r>
          </w:p>
          <w:p w:rsidR="001467D5" w:rsidRDefault="003C13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</w:p>
          <w:p w:rsidR="001467D5" w:rsidRDefault="003C13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(tick all that apply to you)</w:t>
            </w: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645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29720" cy="1156917"/>
                  <wp:effectExtent l="0" t="0" r="0" b="5133"/>
                  <wp:docPr id="24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720" cy="1156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4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Before school or college.</w:t>
            </w:r>
          </w:p>
        </w:tc>
        <w:tc>
          <w:tcPr>
            <w:tcW w:w="166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25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645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250560" cy="1128589"/>
                  <wp:effectExtent l="0" t="0" r="0" b="0"/>
                  <wp:docPr id="26" name="Pictur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560" cy="1128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3C13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While at school or college</w:t>
            </w:r>
          </w:p>
        </w:tc>
        <w:tc>
          <w:tcPr>
            <w:tcW w:w="166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27" name="Picture 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6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47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1467D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bookmarkEnd w:id="1"/>
    </w:tbl>
    <w:p w:rsidR="001467D5" w:rsidRDefault="001467D5">
      <w:pPr>
        <w:rPr>
          <w:rFonts w:ascii="Arial" w:hAnsi="Arial" w:cs="Arial"/>
          <w:sz w:val="28"/>
          <w:szCs w:val="28"/>
        </w:rPr>
      </w:pPr>
    </w:p>
    <w:tbl>
      <w:tblPr>
        <w:tblW w:w="104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45"/>
        <w:gridCol w:w="6147"/>
        <w:gridCol w:w="1664"/>
      </w:tblGrid>
      <w:tr w:rsidR="001467D5">
        <w:tblPrEx>
          <w:tblCellMar>
            <w:top w:w="0" w:type="dxa"/>
            <w:bottom w:w="0" w:type="dxa"/>
          </w:tblCellMar>
        </w:tblPrEx>
        <w:tc>
          <w:tcPr>
            <w:tcW w:w="264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>
                  <wp:extent cx="1291919" cy="1150415"/>
                  <wp:effectExtent l="0" t="0" r="3481" b="0"/>
                  <wp:docPr id="28" name="Pictu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919" cy="115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47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After school or college</w:t>
            </w:r>
          </w:p>
        </w:tc>
        <w:tc>
          <w:tcPr>
            <w:tcW w:w="1664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29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645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05443" cy="1467438"/>
                  <wp:effectExtent l="0" t="0" r="9007" b="0"/>
                  <wp:docPr id="30" name="Pictur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443" cy="1467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4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In the morning </w:t>
            </w:r>
            <w:r>
              <w:rPr>
                <w:rFonts w:ascii="Arial" w:hAnsi="Arial" w:cs="Arial"/>
                <w:sz w:val="28"/>
                <w:szCs w:val="28"/>
              </w:rPr>
              <w:t>at weekends and during school or college holidays</w:t>
            </w:r>
          </w:p>
        </w:tc>
        <w:tc>
          <w:tcPr>
            <w:tcW w:w="166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31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645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400577" cy="1524432"/>
                  <wp:effectExtent l="0" t="0" r="9123" b="0"/>
                  <wp:docPr id="32" name="Picture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577" cy="1524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4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In the afternoon at weekends and during school or college holidays</w:t>
            </w:r>
          </w:p>
        </w:tc>
        <w:tc>
          <w:tcPr>
            <w:tcW w:w="166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33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645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499478" cy="1663074"/>
                  <wp:effectExtent l="0" t="0" r="0" b="0"/>
                  <wp:docPr id="34" name="Pictur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478" cy="1663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4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In the evenings at weekends and school holidays</w:t>
            </w:r>
          </w:p>
        </w:tc>
        <w:tc>
          <w:tcPr>
            <w:tcW w:w="166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35" name="Picture 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6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933748" cy="990916"/>
                  <wp:effectExtent l="0" t="0" r="0" b="0"/>
                  <wp:docPr id="36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748" cy="990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7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At night</w:t>
            </w:r>
          </w:p>
        </w:tc>
        <w:tc>
          <w:tcPr>
            <w:tcW w:w="16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37" name="Picture 2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7D5" w:rsidRDefault="001467D5">
      <w:pPr>
        <w:rPr>
          <w:rFonts w:ascii="Arial" w:hAnsi="Arial" w:cs="Arial"/>
          <w:sz w:val="28"/>
          <w:szCs w:val="28"/>
        </w:rPr>
      </w:pPr>
    </w:p>
    <w:p w:rsidR="001467D5" w:rsidRDefault="001467D5">
      <w:pPr>
        <w:rPr>
          <w:rFonts w:ascii="Arial" w:hAnsi="Arial" w:cs="Arial"/>
          <w:sz w:val="28"/>
          <w:szCs w:val="28"/>
        </w:rPr>
      </w:pPr>
    </w:p>
    <w:tbl>
      <w:tblPr>
        <w:tblW w:w="104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45"/>
        <w:gridCol w:w="6147"/>
        <w:gridCol w:w="1664"/>
      </w:tblGrid>
      <w:tr w:rsidR="001467D5">
        <w:tblPrEx>
          <w:tblCellMar>
            <w:top w:w="0" w:type="dxa"/>
            <w:bottom w:w="0" w:type="dxa"/>
          </w:tblCellMar>
        </w:tblPrEx>
        <w:tc>
          <w:tcPr>
            <w:tcW w:w="264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47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4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6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16992" cy="865507"/>
                  <wp:effectExtent l="0" t="0" r="0" b="0"/>
                  <wp:docPr id="38" name="Picture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992" cy="865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47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 don’t want to say</w:t>
            </w:r>
          </w:p>
        </w:tc>
        <w:tc>
          <w:tcPr>
            <w:tcW w:w="16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39" name="Pictur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7D5" w:rsidRDefault="001467D5">
      <w:pPr>
        <w:rPr>
          <w:rFonts w:ascii="Arial" w:hAnsi="Arial" w:cs="Arial"/>
          <w:sz w:val="28"/>
          <w:szCs w:val="28"/>
        </w:rPr>
      </w:pPr>
    </w:p>
    <w:p w:rsidR="001467D5" w:rsidRDefault="001467D5">
      <w:pPr>
        <w:rPr>
          <w:rFonts w:ascii="Arial" w:hAnsi="Arial" w:cs="Arial"/>
          <w:sz w:val="28"/>
          <w:szCs w:val="28"/>
        </w:rPr>
      </w:pPr>
    </w:p>
    <w:tbl>
      <w:tblPr>
        <w:tblW w:w="104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09"/>
        <w:gridCol w:w="6180"/>
        <w:gridCol w:w="1667"/>
      </w:tblGrid>
      <w:tr w:rsidR="001467D5">
        <w:tblPrEx>
          <w:tblCellMar>
            <w:top w:w="0" w:type="dxa"/>
            <w:bottom w:w="0" w:type="dxa"/>
          </w:tblCellMar>
        </w:tblPrEx>
        <w:tc>
          <w:tcPr>
            <w:tcW w:w="26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84154" cy="1106158"/>
                  <wp:effectExtent l="0" t="0" r="6496" b="0"/>
                  <wp:docPr id="40" name="Picture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154" cy="1106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847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1467D5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1467D5" w:rsidRDefault="003C13E1">
            <w:pPr>
              <w:spacing w:after="0" w:line="240" w:lineRule="auto"/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3. How much of your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free time does your caring role take?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  <w:p w:rsidR="001467D5" w:rsidRDefault="003C13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</w:p>
          <w:p w:rsidR="001467D5" w:rsidRDefault="003C13E1">
            <w:pPr>
              <w:spacing w:after="0" w:line="240" w:lineRule="auto"/>
            </w:pPr>
            <w:r>
              <w:rPr>
                <w:rFonts w:ascii="Arial" w:hAnsi="Arial" w:cs="Arial"/>
                <w:sz w:val="28"/>
                <w:szCs w:val="28"/>
              </w:rPr>
              <w:t xml:space="preserve">(tick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1</w:t>
            </w:r>
            <w:r>
              <w:rPr>
                <w:rFonts w:ascii="Arial" w:hAnsi="Arial" w:cs="Arial"/>
                <w:sz w:val="28"/>
                <w:szCs w:val="28"/>
              </w:rPr>
              <w:t xml:space="preserve"> box)</w:t>
            </w: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609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971970" cy="1048204"/>
                  <wp:effectExtent l="0" t="0" r="0" b="0"/>
                  <wp:docPr id="41" name="Picture 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970" cy="1048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Some of my free time </w:t>
            </w: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3C13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(When the person is not in school or college)</w:t>
            </w:r>
          </w:p>
        </w:tc>
        <w:tc>
          <w:tcPr>
            <w:tcW w:w="1667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42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609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067287" cy="1029175"/>
                  <wp:effectExtent l="0" t="0" r="0" b="0"/>
                  <wp:docPr id="43" name="Picture 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287" cy="102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About half of my free time</w:t>
            </w: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3C13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(When the person is not in school or college)</w:t>
            </w:r>
          </w:p>
        </w:tc>
        <w:tc>
          <w:tcPr>
            <w:tcW w:w="1667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44" name="Pictur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609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981078" cy="847721"/>
                  <wp:effectExtent l="0" t="0" r="9522" b="0"/>
                  <wp:docPr id="45" name="Picture 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8" cy="847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Most of my free time</w:t>
            </w: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3C13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(When </w:t>
            </w:r>
            <w:r>
              <w:rPr>
                <w:rFonts w:ascii="Arial" w:hAnsi="Arial" w:cs="Arial"/>
                <w:sz w:val="28"/>
                <w:szCs w:val="28"/>
              </w:rPr>
              <w:t>the person is not in school or college)</w:t>
            </w:r>
          </w:p>
        </w:tc>
        <w:tc>
          <w:tcPr>
            <w:tcW w:w="1667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46" name="Pictur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6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943221" cy="876534"/>
                  <wp:effectExtent l="0" t="0" r="9279" b="0"/>
                  <wp:docPr id="47" name="Picture 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21" cy="876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80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All of my free time </w:t>
            </w:r>
          </w:p>
        </w:tc>
        <w:tc>
          <w:tcPr>
            <w:tcW w:w="16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48" name="Picture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7D5" w:rsidRDefault="001467D5">
      <w:pPr>
        <w:rPr>
          <w:rFonts w:ascii="Arial" w:hAnsi="Arial" w:cs="Arial"/>
          <w:sz w:val="28"/>
          <w:szCs w:val="28"/>
        </w:rPr>
      </w:pPr>
    </w:p>
    <w:tbl>
      <w:tblPr>
        <w:tblW w:w="104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0"/>
        <w:gridCol w:w="6055"/>
        <w:gridCol w:w="1571"/>
      </w:tblGrid>
      <w:tr w:rsidR="001467D5">
        <w:tblPrEx>
          <w:tblCellMar>
            <w:top w:w="0" w:type="dxa"/>
            <w:bottom w:w="0" w:type="dxa"/>
          </w:tblCellMar>
        </w:tblPrEx>
        <w:tc>
          <w:tcPr>
            <w:tcW w:w="28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bookmarkStart w:id="2" w:name="_Hlk75848281"/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>
                  <wp:extent cx="1076321" cy="1076321"/>
                  <wp:effectExtent l="0" t="0" r="0" b="0"/>
                  <wp:docPr id="49" name="Picture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1" cy="107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626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1467D5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1467D5" w:rsidRDefault="003C13E1">
            <w:pPr>
              <w:spacing w:after="0" w:line="240" w:lineRule="auto"/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4. What sorts of things do you do?</w:t>
            </w:r>
            <w:r>
              <w:rPr>
                <w:rFonts w:ascii="Arial" w:hAnsi="Arial" w:cs="Arial"/>
                <w:sz w:val="32"/>
                <w:szCs w:val="32"/>
              </w:rPr>
              <w:t xml:space="preserve">      </w:t>
            </w:r>
          </w:p>
          <w:p w:rsidR="001467D5" w:rsidRDefault="003C13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</w:p>
          <w:p w:rsidR="001467D5" w:rsidRDefault="003C13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(tick all that apply to you)</w:t>
            </w: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83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83304" cy="1423025"/>
                  <wp:effectExtent l="0" t="0" r="7346" b="5725"/>
                  <wp:docPr id="50" name="Picture 2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304" cy="142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Helping around the house such as cooking, housework, shopping or collecting prescriptions</w:t>
            </w:r>
          </w:p>
        </w:tc>
        <w:tc>
          <w:tcPr>
            <w:tcW w:w="157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51" name="Picture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83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69368" cy="834316"/>
                  <wp:effectExtent l="0" t="0" r="2232" b="3884"/>
                  <wp:docPr id="52" name="Picture 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368" cy="834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Helping someone out of bed and move around</w:t>
            </w:r>
          </w:p>
        </w:tc>
        <w:tc>
          <w:tcPr>
            <w:tcW w:w="157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53" name="Picture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83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019793" cy="986079"/>
                  <wp:effectExtent l="0" t="0" r="8907" b="4521"/>
                  <wp:docPr id="54" name="Picture 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793" cy="986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Looking after someone who is upset or worried</w:t>
            </w:r>
          </w:p>
        </w:tc>
        <w:tc>
          <w:tcPr>
            <w:tcW w:w="157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55" name="Picture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83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414247" cy="738469"/>
                  <wp:effectExtent l="0" t="0" r="0" b="4481"/>
                  <wp:docPr id="56" name="Picture 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247" cy="738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Helping to medicine or health care</w:t>
            </w:r>
          </w:p>
        </w:tc>
        <w:tc>
          <w:tcPr>
            <w:tcW w:w="157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57" name="Picture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83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02059" cy="1364184"/>
                  <wp:effectExtent l="0" t="0" r="0" b="7416"/>
                  <wp:docPr id="58" name="Picture 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059" cy="1364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Helping out with buying things or paying bills</w:t>
            </w:r>
          </w:p>
        </w:tc>
        <w:tc>
          <w:tcPr>
            <w:tcW w:w="157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59" name="Picture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  <w:tr w:rsidR="001467D5">
        <w:tblPrEx>
          <w:tblCellMar>
            <w:top w:w="0" w:type="dxa"/>
            <w:bottom w:w="0" w:type="dxa"/>
          </w:tblCellMar>
        </w:tblPrEx>
        <w:tc>
          <w:tcPr>
            <w:tcW w:w="283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>
                  <wp:extent cx="1220230" cy="2106128"/>
                  <wp:effectExtent l="0" t="0" r="0" b="8422"/>
                  <wp:docPr id="60" name="Picture 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230" cy="2106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Personal care such as helping someone wash and dress</w:t>
            </w:r>
          </w:p>
        </w:tc>
        <w:tc>
          <w:tcPr>
            <w:tcW w:w="157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61" name="Picture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83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497211" cy="1133215"/>
                  <wp:effectExtent l="0" t="0" r="7739" b="0"/>
                  <wp:docPr id="62" name="Picture 2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211" cy="113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Helping someone to speak, write or sign</w:t>
            </w:r>
          </w:p>
        </w:tc>
        <w:tc>
          <w:tcPr>
            <w:tcW w:w="157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63" name="Picture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83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438908" cy="713103"/>
                  <wp:effectExtent l="0" t="0" r="8892" b="0"/>
                  <wp:docPr id="64" name="Picture 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08" cy="71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Looking after brothers and sisters</w:t>
            </w:r>
          </w:p>
        </w:tc>
        <w:tc>
          <w:tcPr>
            <w:tcW w:w="157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65" name="Picture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83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209476" cy="973415"/>
                  <wp:effectExtent l="0" t="0" r="0" b="0"/>
                  <wp:docPr id="66" name="Picture 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476" cy="97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 don’t want to say</w:t>
            </w:r>
          </w:p>
        </w:tc>
        <w:tc>
          <w:tcPr>
            <w:tcW w:w="157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67" name="Picture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83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792144" cy="1067744"/>
                  <wp:effectExtent l="0" t="0" r="7956" b="0"/>
                  <wp:docPr id="68" name="Picture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144" cy="1067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Something else (please say what this is)</w:t>
            </w:r>
          </w:p>
        </w:tc>
        <w:tc>
          <w:tcPr>
            <w:tcW w:w="157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1045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Write down the other support you give to the person you care for:</w:t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1467D5" w:rsidRDefault="001467D5">
      <w:pPr>
        <w:rPr>
          <w:rFonts w:ascii="Arial" w:hAnsi="Arial" w:cs="Arial"/>
          <w:sz w:val="28"/>
          <w:szCs w:val="28"/>
        </w:rPr>
      </w:pPr>
    </w:p>
    <w:tbl>
      <w:tblPr>
        <w:tblW w:w="104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91"/>
        <w:gridCol w:w="2439"/>
        <w:gridCol w:w="1687"/>
        <w:gridCol w:w="2226"/>
        <w:gridCol w:w="1813"/>
      </w:tblGrid>
      <w:tr w:rsidR="001467D5">
        <w:tblPrEx>
          <w:tblCellMar>
            <w:top w:w="0" w:type="dxa"/>
            <w:bottom w:w="0" w:type="dxa"/>
          </w:tblCellMar>
        </w:tblPrEx>
        <w:tc>
          <w:tcPr>
            <w:tcW w:w="229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17494" cy="957504"/>
                  <wp:effectExtent l="0" t="0" r="0" b="0"/>
                  <wp:docPr id="69" name="Picture 2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494" cy="95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5" w:type="dxa"/>
            <w:gridSpan w:val="4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1467D5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1467D5" w:rsidRDefault="003C13E1">
            <w:pPr>
              <w:spacing w:after="0" w:line="24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5. How does looking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after someone else make you feel?</w:t>
            </w:r>
          </w:p>
          <w:p w:rsidR="001467D5" w:rsidRDefault="003C13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</w:t>
            </w:r>
          </w:p>
          <w:p w:rsidR="001467D5" w:rsidRDefault="003C13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(tick all that apply to you)</w:t>
            </w: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291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010293" cy="965597"/>
                  <wp:effectExtent l="0" t="0" r="0" b="5953"/>
                  <wp:docPr id="70" name="Picture 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93" cy="96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71" name="Picture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3C13E1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Happy</w:t>
            </w:r>
          </w:p>
        </w:tc>
        <w:tc>
          <w:tcPr>
            <w:tcW w:w="168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right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819146" cy="819146"/>
                  <wp:effectExtent l="0" t="0" r="0" b="4"/>
                  <wp:docPr id="72" name="Picture 2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46" cy="819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13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right"/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73" name="Picture 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3C13E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Sad</w:t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291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010238" cy="1010238"/>
                  <wp:effectExtent l="0" t="0" r="0" b="0"/>
                  <wp:docPr id="74" name="Picture 2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38" cy="1010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75" name="Picture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3C13E1">
            <w:pPr>
              <w:spacing w:after="0" w:line="240" w:lineRule="auto"/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Calm</w:t>
            </w:r>
          </w:p>
          <w:p w:rsidR="001467D5" w:rsidRDefault="001467D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right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948790" cy="906810"/>
                  <wp:effectExtent l="0" t="0" r="3710" b="7590"/>
                  <wp:docPr id="76" name="Picture 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790" cy="90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right"/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77" name="Picture 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3C13E1">
            <w:pPr>
              <w:spacing w:after="0" w:line="240" w:lineRule="auto"/>
              <w:jc w:val="right"/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Stressed</w:t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291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923928" cy="923928"/>
                  <wp:effectExtent l="0" t="0" r="9522" b="9522"/>
                  <wp:docPr id="78" name="Picture 2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8" cy="923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79" name="Picture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3C13E1">
            <w:pPr>
              <w:spacing w:after="0" w:line="240" w:lineRule="auto"/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Lonely</w:t>
            </w:r>
          </w:p>
        </w:tc>
        <w:tc>
          <w:tcPr>
            <w:tcW w:w="168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467D5" w:rsidRDefault="001467D5">
            <w:pPr>
              <w:spacing w:after="0" w:line="24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right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076321" cy="1076321"/>
                  <wp:effectExtent l="0" t="0" r="0" b="0"/>
                  <wp:docPr id="80" name="Picture 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1" cy="107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right"/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81" name="Picture 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3C13E1">
            <w:pPr>
              <w:spacing w:after="0" w:line="240" w:lineRule="auto"/>
              <w:jc w:val="right"/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Proud</w:t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291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991182" cy="1000710"/>
                  <wp:effectExtent l="0" t="0" r="0" b="8940"/>
                  <wp:docPr id="82" name="Picture 2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182" cy="10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83" name="Picture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3C13E1">
            <w:pPr>
              <w:spacing w:after="0" w:line="240" w:lineRule="auto"/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Worried</w:t>
            </w:r>
          </w:p>
          <w:p w:rsidR="001467D5" w:rsidRDefault="001467D5">
            <w:pPr>
              <w:spacing w:after="0" w:line="240" w:lineRule="auto"/>
              <w:rPr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right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971550" cy="971550"/>
                  <wp:effectExtent l="0" t="0" r="0" b="0"/>
                  <wp:docPr id="84" name="Picture 2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right"/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85" name="Picture 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3C13E1">
            <w:pPr>
              <w:spacing w:after="0" w:line="240" w:lineRule="auto"/>
              <w:jc w:val="right"/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Confident</w:t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291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097600" cy="1135419"/>
                  <wp:effectExtent l="0" t="0" r="7300" b="7581"/>
                  <wp:docPr id="86" name="Picture 2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600" cy="1135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87" name="Picture 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3C13E1">
            <w:pPr>
              <w:spacing w:after="0" w:line="240" w:lineRule="auto"/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Hopeful</w:t>
            </w:r>
          </w:p>
        </w:tc>
        <w:tc>
          <w:tcPr>
            <w:tcW w:w="168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right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939719" cy="905411"/>
                  <wp:effectExtent l="0" t="0" r="0" b="8989"/>
                  <wp:docPr id="88" name="Picture 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719" cy="905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right"/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89" name="Pictur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3C13E1">
            <w:pPr>
              <w:spacing w:after="0" w:line="240" w:lineRule="auto"/>
              <w:jc w:val="right"/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Angry</w:t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291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>
                  <wp:extent cx="1171602" cy="810085"/>
                  <wp:effectExtent l="0" t="0" r="9498" b="9065"/>
                  <wp:docPr id="90" name="Picture 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602" cy="81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91" name="Picture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3C13E1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Positive</w:t>
            </w:r>
          </w:p>
        </w:tc>
        <w:tc>
          <w:tcPr>
            <w:tcW w:w="168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right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076321" cy="952503"/>
                  <wp:effectExtent l="0" t="0" r="0" b="0"/>
                  <wp:docPr id="92" name="Picture 2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1" cy="952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right"/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93" name="Picture 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3C13E1">
            <w:pPr>
              <w:spacing w:after="0" w:line="240" w:lineRule="auto"/>
              <w:jc w:val="right"/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Helpless</w:t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291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038228" cy="1076321"/>
                  <wp:effectExtent l="0" t="0" r="9522" b="0"/>
                  <wp:docPr id="94" name="Picture 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8" cy="107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95" name="Picture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3C13E1">
            <w:r>
              <w:rPr>
                <w:rFonts w:ascii="Arial" w:hAnsi="Arial" w:cs="Arial"/>
                <w:b/>
                <w:bCs/>
                <w:sz w:val="28"/>
                <w:szCs w:val="28"/>
              </w:rPr>
              <w:t>Embarrassed</w:t>
            </w:r>
          </w:p>
        </w:tc>
        <w:tc>
          <w:tcPr>
            <w:tcW w:w="168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134569" cy="1014078"/>
                  <wp:effectExtent l="0" t="0" r="8431" b="0"/>
                  <wp:docPr id="96" name="Picture 2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569" cy="1014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97" name="Picture 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3C13E1">
            <w:r>
              <w:rPr>
                <w:rFonts w:ascii="Arial" w:hAnsi="Arial" w:cs="Arial"/>
                <w:b/>
                <w:bCs/>
                <w:sz w:val="28"/>
                <w:szCs w:val="28"/>
              </w:rPr>
              <w:t>Frustrated</w:t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291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153213" cy="928134"/>
                  <wp:effectExtent l="0" t="0" r="8837" b="5316"/>
                  <wp:docPr id="98" name="Picture 2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213" cy="928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99" name="Picture 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3C13E1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I don’t want to say</w:t>
            </w:r>
          </w:p>
        </w:tc>
        <w:tc>
          <w:tcPr>
            <w:tcW w:w="168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266828" cy="1266828"/>
                  <wp:effectExtent l="0" t="0" r="9522" b="9522"/>
                  <wp:docPr id="100" name="Picture 2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8" cy="1266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13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01" name="Picture 2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3C13E1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I want to add my own words</w:t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10456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Write your own words here:</w:t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1467D5" w:rsidRDefault="001467D5">
      <w:pPr>
        <w:rPr>
          <w:rFonts w:ascii="Arial" w:hAnsi="Arial" w:cs="Arial"/>
          <w:sz w:val="28"/>
          <w:szCs w:val="28"/>
        </w:rPr>
      </w:pPr>
    </w:p>
    <w:p w:rsidR="001467D5" w:rsidRDefault="001467D5">
      <w:pPr>
        <w:rPr>
          <w:rFonts w:ascii="Arial" w:hAnsi="Arial" w:cs="Arial"/>
          <w:sz w:val="28"/>
          <w:szCs w:val="28"/>
        </w:rPr>
      </w:pPr>
    </w:p>
    <w:p w:rsidR="001467D5" w:rsidRDefault="001467D5">
      <w:pPr>
        <w:rPr>
          <w:rFonts w:ascii="Arial" w:hAnsi="Arial" w:cs="Arial"/>
          <w:sz w:val="28"/>
          <w:szCs w:val="28"/>
        </w:rPr>
      </w:pPr>
    </w:p>
    <w:p w:rsidR="001467D5" w:rsidRDefault="001467D5">
      <w:pPr>
        <w:rPr>
          <w:rFonts w:ascii="Arial" w:hAnsi="Arial" w:cs="Arial"/>
          <w:sz w:val="28"/>
          <w:szCs w:val="28"/>
        </w:rPr>
      </w:pPr>
    </w:p>
    <w:p w:rsidR="001467D5" w:rsidRDefault="001467D5">
      <w:pPr>
        <w:rPr>
          <w:rFonts w:ascii="Arial" w:hAnsi="Arial" w:cs="Arial"/>
          <w:sz w:val="28"/>
          <w:szCs w:val="28"/>
        </w:rPr>
      </w:pPr>
    </w:p>
    <w:p w:rsidR="001467D5" w:rsidRDefault="001467D5">
      <w:pPr>
        <w:rPr>
          <w:rFonts w:ascii="Arial" w:hAnsi="Arial" w:cs="Arial"/>
          <w:sz w:val="28"/>
          <w:szCs w:val="28"/>
        </w:rPr>
      </w:pPr>
    </w:p>
    <w:p w:rsidR="001467D5" w:rsidRDefault="001467D5">
      <w:pPr>
        <w:rPr>
          <w:rFonts w:ascii="Arial" w:hAnsi="Arial" w:cs="Arial"/>
          <w:sz w:val="28"/>
          <w:szCs w:val="28"/>
        </w:rPr>
      </w:pPr>
    </w:p>
    <w:p w:rsidR="001467D5" w:rsidRDefault="001467D5">
      <w:pPr>
        <w:rPr>
          <w:rFonts w:ascii="Arial" w:hAnsi="Arial" w:cs="Arial"/>
          <w:sz w:val="28"/>
          <w:szCs w:val="28"/>
        </w:rPr>
      </w:pPr>
    </w:p>
    <w:p w:rsidR="001467D5" w:rsidRDefault="001467D5">
      <w:pPr>
        <w:rPr>
          <w:rFonts w:ascii="Arial" w:hAnsi="Arial" w:cs="Arial"/>
          <w:sz w:val="28"/>
          <w:szCs w:val="28"/>
        </w:rPr>
      </w:pPr>
    </w:p>
    <w:tbl>
      <w:tblPr>
        <w:tblW w:w="104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26"/>
        <w:gridCol w:w="2755"/>
        <w:gridCol w:w="2073"/>
        <w:gridCol w:w="1910"/>
        <w:gridCol w:w="1792"/>
      </w:tblGrid>
      <w:tr w:rsidR="001467D5">
        <w:tblPrEx>
          <w:tblCellMar>
            <w:top w:w="0" w:type="dxa"/>
            <w:bottom w:w="0" w:type="dxa"/>
          </w:tblCellMar>
        </w:tblPrEx>
        <w:tc>
          <w:tcPr>
            <w:tcW w:w="19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038228" cy="952503"/>
                  <wp:effectExtent l="0" t="0" r="9522" b="0"/>
                  <wp:docPr id="102" name="Picture 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8" cy="952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30" w:type="dxa"/>
            <w:gridSpan w:val="4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1467D5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1467D5" w:rsidRDefault="003C13E1">
            <w:pPr>
              <w:spacing w:after="0" w:line="240" w:lineRule="auto"/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6. How do you feel about the amount of time you have for..? </w:t>
            </w:r>
          </w:p>
          <w:p w:rsidR="001467D5" w:rsidRDefault="003C13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</w:t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1926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849230" cy="602873"/>
                  <wp:effectExtent l="0" t="0" r="8020" b="6727"/>
                  <wp:docPr id="103" name="Picture 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230" cy="602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582573" cy="794631"/>
                  <wp:effectExtent l="0" t="0" r="7977" b="5469"/>
                  <wp:docPr id="104" name="Picture 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573" cy="794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876607" cy="622304"/>
                  <wp:effectExtent l="0" t="0" r="0" b="6346"/>
                  <wp:docPr id="105" name="Picture 1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607" cy="62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1926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Unhappy</w:t>
            </w: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9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OK</w:t>
            </w:r>
          </w:p>
        </w:tc>
        <w:tc>
          <w:tcPr>
            <w:tcW w:w="1792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Happy</w:t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1926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076321" cy="962021"/>
                  <wp:effectExtent l="0" t="0" r="0" b="0"/>
                  <wp:docPr id="106" name="Picture 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1" cy="96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3C13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School </w:t>
            </w: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07" name="Picture 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08" name="Picture 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09" name="Picture 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1926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945370" cy="880174"/>
                  <wp:effectExtent l="0" t="0" r="7130" b="0"/>
                  <wp:docPr id="110" name="Picture 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370" cy="880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Homework</w:t>
            </w:r>
          </w:p>
        </w:tc>
        <w:tc>
          <w:tcPr>
            <w:tcW w:w="20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11" name="Picture 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12" name="Picture 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13" name="Picture 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1926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019775" cy="886346"/>
                  <wp:effectExtent l="0" t="0" r="8925" b="9004"/>
                  <wp:docPr id="114" name="Picture 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775" cy="88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Contact with friends</w:t>
            </w: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15" name="Picture 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16" name="Picture 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17" name="Picture 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1926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952503" cy="952503"/>
                  <wp:effectExtent l="0" t="0" r="0" b="0"/>
                  <wp:docPr id="118" name="Picture 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3" cy="952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Hobbies and having fun</w:t>
            </w: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19" name="Picture 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20" name="Picture 1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21" name="Picture 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1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>
                  <wp:extent cx="1076321" cy="1076321"/>
                  <wp:effectExtent l="0" t="0" r="0" b="0"/>
                  <wp:docPr id="122" name="Picture 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1" cy="107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5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Going to bed/sleeping</w:t>
            </w:r>
          </w:p>
        </w:tc>
        <w:tc>
          <w:tcPr>
            <w:tcW w:w="2073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23" name="Picture 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0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24" name="Picture 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25" name="Picture 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7D5" w:rsidRDefault="001467D5">
      <w:pPr>
        <w:rPr>
          <w:rFonts w:ascii="Arial" w:hAnsi="Arial" w:cs="Arial"/>
          <w:sz w:val="28"/>
          <w:szCs w:val="28"/>
        </w:rPr>
      </w:pPr>
    </w:p>
    <w:tbl>
      <w:tblPr>
        <w:tblW w:w="104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7"/>
        <w:gridCol w:w="8189"/>
      </w:tblGrid>
      <w:tr w:rsidR="001467D5">
        <w:tblPrEx>
          <w:tblCellMar>
            <w:top w:w="0" w:type="dxa"/>
            <w:bottom w:w="0" w:type="dxa"/>
          </w:tblCellMar>
        </w:tblPrEx>
        <w:tc>
          <w:tcPr>
            <w:tcW w:w="22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02882" cy="928966"/>
                  <wp:effectExtent l="0" t="0" r="0" b="4484"/>
                  <wp:docPr id="126" name="Picture 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82" cy="928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b/>
                <w:bCs/>
                <w:sz w:val="32"/>
                <w:szCs w:val="32"/>
              </w:rPr>
              <w:t>6a. Is there anything you would like to say about time to do things?</w:t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1045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1467D5" w:rsidRDefault="001467D5">
      <w:pPr>
        <w:rPr>
          <w:rFonts w:ascii="Arial" w:hAnsi="Arial" w:cs="Arial"/>
          <w:sz w:val="28"/>
          <w:szCs w:val="28"/>
        </w:rPr>
      </w:pPr>
    </w:p>
    <w:p w:rsidR="001467D5" w:rsidRDefault="001467D5">
      <w:pPr>
        <w:rPr>
          <w:rFonts w:ascii="Arial" w:hAnsi="Arial" w:cs="Arial"/>
          <w:sz w:val="28"/>
          <w:szCs w:val="28"/>
        </w:rPr>
      </w:pPr>
    </w:p>
    <w:tbl>
      <w:tblPr>
        <w:tblW w:w="104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3"/>
        <w:gridCol w:w="8193"/>
      </w:tblGrid>
      <w:tr w:rsidR="001467D5">
        <w:tblPrEx>
          <w:tblCellMar>
            <w:top w:w="0" w:type="dxa"/>
            <w:bottom w:w="0" w:type="dxa"/>
          </w:tblCellMar>
        </w:tblPrEx>
        <w:tc>
          <w:tcPr>
            <w:tcW w:w="226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060036" cy="1081991"/>
                  <wp:effectExtent l="0" t="0" r="6764" b="3859"/>
                  <wp:docPr id="127" name="Picture 1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036" cy="108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19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1467D5">
            <w:pPr>
              <w:spacing w:after="0" w:line="24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1467D5" w:rsidRDefault="003C13E1">
            <w:pPr>
              <w:spacing w:after="0" w:line="24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7.  What is your favourite thing to do in your free time?</w:t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1045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Please</w:t>
            </w:r>
            <w:r>
              <w:rPr>
                <w:rFonts w:ascii="Arial" w:hAnsi="Arial" w:cs="Arial"/>
                <w:sz w:val="28"/>
                <w:szCs w:val="28"/>
              </w:rPr>
              <w:t xml:space="preserve"> write your answer here:</w:t>
            </w: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1467D5" w:rsidRDefault="001467D5">
      <w:pPr>
        <w:rPr>
          <w:rFonts w:ascii="Arial" w:hAnsi="Arial" w:cs="Arial"/>
          <w:sz w:val="28"/>
          <w:szCs w:val="28"/>
        </w:rPr>
      </w:pPr>
    </w:p>
    <w:p w:rsidR="001467D5" w:rsidRDefault="001467D5">
      <w:pPr>
        <w:rPr>
          <w:rFonts w:ascii="Arial" w:hAnsi="Arial" w:cs="Arial"/>
          <w:sz w:val="28"/>
          <w:szCs w:val="28"/>
        </w:rPr>
      </w:pPr>
    </w:p>
    <w:tbl>
      <w:tblPr>
        <w:tblW w:w="104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3"/>
        <w:gridCol w:w="8193"/>
      </w:tblGrid>
      <w:tr w:rsidR="001467D5">
        <w:tblPrEx>
          <w:tblCellMar>
            <w:top w:w="0" w:type="dxa"/>
            <w:bottom w:w="0" w:type="dxa"/>
          </w:tblCellMar>
        </w:tblPrEx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201887" cy="1065477"/>
                  <wp:effectExtent l="0" t="0" r="0" b="1323"/>
                  <wp:docPr id="128" name="Picture 1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887" cy="106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1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1467D5">
            <w:pPr>
              <w:spacing w:after="0" w:line="24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1467D5" w:rsidRDefault="003C13E1">
            <w:pPr>
              <w:spacing w:after="0" w:line="24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7a.  Are you able to do your favourite thing?</w:t>
            </w:r>
          </w:p>
        </w:tc>
      </w:tr>
    </w:tbl>
    <w:p w:rsidR="001467D5" w:rsidRDefault="001467D5">
      <w:pPr>
        <w:rPr>
          <w:rFonts w:ascii="Arial" w:hAnsi="Arial" w:cs="Arial"/>
          <w:sz w:val="28"/>
          <w:szCs w:val="28"/>
        </w:rPr>
      </w:pPr>
    </w:p>
    <w:tbl>
      <w:tblPr>
        <w:tblW w:w="104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3"/>
        <w:gridCol w:w="6526"/>
        <w:gridCol w:w="1667"/>
      </w:tblGrid>
      <w:tr w:rsidR="001467D5">
        <w:tblPrEx>
          <w:tblCellMar>
            <w:top w:w="0" w:type="dxa"/>
            <w:bottom w:w="0" w:type="dxa"/>
          </w:tblCellMar>
        </w:tblPrEx>
        <w:tc>
          <w:tcPr>
            <w:tcW w:w="226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>
                  <wp:extent cx="1126559" cy="799752"/>
                  <wp:effectExtent l="0" t="0" r="0" b="348"/>
                  <wp:docPr id="129" name="Picture 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559" cy="799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6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Yes – whenever I want to</w:t>
            </w:r>
          </w:p>
        </w:tc>
        <w:tc>
          <w:tcPr>
            <w:tcW w:w="166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30" name="Picture 3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263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914729" cy="1171995"/>
                  <wp:effectExtent l="0" t="0" r="0" b="9105"/>
                  <wp:docPr id="131" name="Picture 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729" cy="117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Some of the time</w:t>
            </w:r>
          </w:p>
        </w:tc>
        <w:tc>
          <w:tcPr>
            <w:tcW w:w="1667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32" name="Picture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263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048167" cy="714658"/>
                  <wp:effectExtent l="0" t="0" r="0" b="9242"/>
                  <wp:docPr id="133" name="Picture 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167" cy="714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 – not really.</w:t>
            </w:r>
          </w:p>
        </w:tc>
        <w:tc>
          <w:tcPr>
            <w:tcW w:w="1667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34" name="Picture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2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233598" cy="810707"/>
                  <wp:effectExtent l="0" t="0" r="4652" b="8443"/>
                  <wp:docPr id="135" name="Picture 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598" cy="810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6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 don’t want to say</w:t>
            </w:r>
          </w:p>
        </w:tc>
        <w:tc>
          <w:tcPr>
            <w:tcW w:w="16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36" name="Picture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7D5" w:rsidRDefault="001467D5">
      <w:pPr>
        <w:rPr>
          <w:rFonts w:ascii="Arial" w:hAnsi="Arial" w:cs="Arial"/>
          <w:sz w:val="28"/>
          <w:szCs w:val="28"/>
        </w:rPr>
      </w:pPr>
    </w:p>
    <w:p w:rsidR="001467D5" w:rsidRDefault="001467D5">
      <w:pPr>
        <w:rPr>
          <w:rFonts w:ascii="Arial" w:hAnsi="Arial" w:cs="Arial"/>
          <w:sz w:val="28"/>
          <w:szCs w:val="28"/>
        </w:rPr>
      </w:pPr>
    </w:p>
    <w:tbl>
      <w:tblPr>
        <w:tblW w:w="104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47"/>
        <w:gridCol w:w="6237"/>
        <w:gridCol w:w="1672"/>
      </w:tblGrid>
      <w:tr w:rsidR="001467D5">
        <w:tblPrEx>
          <w:tblCellMar>
            <w:top w:w="0" w:type="dxa"/>
            <w:bottom w:w="0" w:type="dxa"/>
          </w:tblCellMar>
        </w:tblPrEx>
        <w:tc>
          <w:tcPr>
            <w:tcW w:w="254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143000" cy="1143000"/>
                  <wp:effectExtent l="0" t="0" r="0" b="0"/>
                  <wp:docPr id="137" name="Picture 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909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8.  Who helps you?</w:t>
            </w: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3C13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(tick all that apply to you)</w:t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5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41123" cy="1054732"/>
                  <wp:effectExtent l="0" t="0" r="0" b="0"/>
                  <wp:docPr id="138" name="Picture 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3" cy="1054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37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My </w:t>
            </w:r>
            <w:r>
              <w:rPr>
                <w:rFonts w:ascii="Arial" w:hAnsi="Arial" w:cs="Arial"/>
                <w:sz w:val="28"/>
                <w:szCs w:val="28"/>
              </w:rPr>
              <w:t>parents, foster parents or carer</w:t>
            </w:r>
          </w:p>
        </w:tc>
        <w:tc>
          <w:tcPr>
            <w:tcW w:w="16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39" name="Picture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7D5" w:rsidRDefault="001467D5">
      <w:pPr>
        <w:rPr>
          <w:rFonts w:ascii="Arial" w:hAnsi="Arial" w:cs="Arial"/>
          <w:sz w:val="28"/>
          <w:szCs w:val="28"/>
        </w:rPr>
      </w:pPr>
    </w:p>
    <w:tbl>
      <w:tblPr>
        <w:tblW w:w="104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47"/>
        <w:gridCol w:w="6237"/>
        <w:gridCol w:w="1672"/>
      </w:tblGrid>
      <w:tr w:rsidR="001467D5">
        <w:tblPrEx>
          <w:tblCellMar>
            <w:top w:w="0" w:type="dxa"/>
            <w:bottom w:w="0" w:type="dxa"/>
          </w:tblCellMar>
        </w:tblPrEx>
        <w:tc>
          <w:tcPr>
            <w:tcW w:w="254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24965" cy="1223266"/>
                  <wp:effectExtent l="0" t="0" r="8535" b="0"/>
                  <wp:docPr id="140" name="Picture 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965" cy="1223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My relatives</w:t>
            </w:r>
          </w:p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(Grandparents, Aunt or Uncle)</w:t>
            </w:r>
          </w:p>
        </w:tc>
        <w:tc>
          <w:tcPr>
            <w:tcW w:w="167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41" name="Picture 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547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076321" cy="1076321"/>
                  <wp:effectExtent l="0" t="0" r="0" b="0"/>
                  <wp:docPr id="142" name="Picture 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1" cy="107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 youth group</w:t>
            </w:r>
          </w:p>
        </w:tc>
        <w:tc>
          <w:tcPr>
            <w:tcW w:w="1672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43" name="Picture 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547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276346" cy="1000125"/>
                  <wp:effectExtent l="0" t="0" r="4" b="9525"/>
                  <wp:docPr id="144" name="Picture 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46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sz w:val="28"/>
                <w:szCs w:val="28"/>
              </w:rPr>
              <w:t xml:space="preserve">A teacher, teaching assistant or </w:t>
            </w:r>
            <w:r>
              <w:rPr>
                <w:rFonts w:ascii="Arial" w:hAnsi="Arial" w:cs="Arial"/>
                <w:sz w:val="28"/>
                <w:szCs w:val="28"/>
                <w:lang w:val="en"/>
              </w:rPr>
              <w:t>A Special Educational Needs Coordinator (</w:t>
            </w:r>
            <w:r>
              <w:rPr>
                <w:rFonts w:ascii="Arial" w:hAnsi="Arial" w:cs="Arial"/>
                <w:sz w:val="28"/>
                <w:szCs w:val="28"/>
              </w:rPr>
              <w:t>SENCO)</w:t>
            </w:r>
          </w:p>
        </w:tc>
        <w:tc>
          <w:tcPr>
            <w:tcW w:w="1672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45" name="Picture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547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800959" cy="1258004"/>
                  <wp:effectExtent l="0" t="0" r="0" b="0"/>
                  <wp:docPr id="146" name="Picture 2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59" cy="1258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Young carers activities or group</w:t>
            </w:r>
          </w:p>
        </w:tc>
        <w:tc>
          <w:tcPr>
            <w:tcW w:w="1672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47" name="Picture 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5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52553" cy="1228725"/>
                  <wp:effectExtent l="0" t="0" r="0" b="9525"/>
                  <wp:docPr id="148" name="Picture 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3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37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 Carers HUB</w:t>
            </w:r>
          </w:p>
        </w:tc>
        <w:tc>
          <w:tcPr>
            <w:tcW w:w="16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49" name="Picture 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7D5" w:rsidRDefault="001467D5">
      <w:pPr>
        <w:rPr>
          <w:rFonts w:ascii="Arial" w:hAnsi="Arial" w:cs="Arial"/>
          <w:sz w:val="28"/>
          <w:szCs w:val="28"/>
        </w:rPr>
      </w:pPr>
    </w:p>
    <w:p w:rsidR="001467D5" w:rsidRDefault="001467D5">
      <w:pPr>
        <w:rPr>
          <w:rFonts w:ascii="Arial" w:hAnsi="Arial" w:cs="Arial"/>
          <w:sz w:val="28"/>
          <w:szCs w:val="28"/>
        </w:rPr>
      </w:pPr>
    </w:p>
    <w:p w:rsidR="001467D5" w:rsidRDefault="001467D5">
      <w:pPr>
        <w:rPr>
          <w:rFonts w:ascii="Arial" w:hAnsi="Arial" w:cs="Arial"/>
          <w:sz w:val="28"/>
          <w:szCs w:val="28"/>
        </w:rPr>
      </w:pPr>
    </w:p>
    <w:tbl>
      <w:tblPr>
        <w:tblW w:w="104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47"/>
        <w:gridCol w:w="6237"/>
        <w:gridCol w:w="1672"/>
      </w:tblGrid>
      <w:tr w:rsidR="001467D5">
        <w:tblPrEx>
          <w:tblCellMar>
            <w:top w:w="0" w:type="dxa"/>
            <w:bottom w:w="0" w:type="dxa"/>
          </w:tblCellMar>
        </w:tblPrEx>
        <w:tc>
          <w:tcPr>
            <w:tcW w:w="254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171803" cy="1032503"/>
                  <wp:effectExtent l="0" t="0" r="9297" b="0"/>
                  <wp:docPr id="150" name="Picture 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803" cy="1032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 youth offending team</w:t>
            </w:r>
          </w:p>
        </w:tc>
        <w:tc>
          <w:tcPr>
            <w:tcW w:w="167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51" name="Picture 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547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182511" cy="1166308"/>
                  <wp:effectExtent l="0" t="0" r="0" b="0"/>
                  <wp:docPr id="152" name="Picture 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511" cy="1166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 counsellor or healthcare worker</w:t>
            </w:r>
          </w:p>
        </w:tc>
        <w:tc>
          <w:tcPr>
            <w:tcW w:w="1672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53" name="Picture 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547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74068" cy="1067278"/>
                  <wp:effectExtent l="0" t="0" r="0" b="0"/>
                  <wp:docPr id="154" name="Picture 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068" cy="1067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 social care worker</w:t>
            </w:r>
          </w:p>
        </w:tc>
        <w:tc>
          <w:tcPr>
            <w:tcW w:w="1672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55" name="Picture 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547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076321" cy="1076321"/>
                  <wp:effectExtent l="0" t="0" r="0" b="0"/>
                  <wp:docPr id="156" name="Picture 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1" cy="107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 neighbour </w:t>
            </w:r>
          </w:p>
        </w:tc>
        <w:tc>
          <w:tcPr>
            <w:tcW w:w="1672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57" name="Picture 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547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231267" cy="810899"/>
                  <wp:effectExtent l="0" t="0" r="6983" b="8251"/>
                  <wp:docPr id="158" name="Picture 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7" cy="810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 don’t want to say</w:t>
            </w:r>
          </w:p>
        </w:tc>
        <w:tc>
          <w:tcPr>
            <w:tcW w:w="1672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59" name="Picture 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547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276346" cy="1276346"/>
                  <wp:effectExtent l="0" t="0" r="4" b="4"/>
                  <wp:docPr id="160" name="Picture 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46" cy="127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Someone else?  </w:t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(please tell us who below)</w:t>
            </w:r>
          </w:p>
        </w:tc>
        <w:tc>
          <w:tcPr>
            <w:tcW w:w="1672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61" name="Picture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1045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Write down who this is here:</w:t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1467D5" w:rsidRDefault="001467D5">
      <w:pPr>
        <w:rPr>
          <w:rFonts w:ascii="Arial" w:hAnsi="Arial" w:cs="Arial"/>
          <w:sz w:val="28"/>
          <w:szCs w:val="28"/>
        </w:rPr>
      </w:pPr>
    </w:p>
    <w:tbl>
      <w:tblPr>
        <w:tblW w:w="104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90"/>
        <w:gridCol w:w="2439"/>
        <w:gridCol w:w="1687"/>
        <w:gridCol w:w="2226"/>
        <w:gridCol w:w="1814"/>
      </w:tblGrid>
      <w:tr w:rsidR="001467D5">
        <w:tblPrEx>
          <w:tblCellMar>
            <w:top w:w="0" w:type="dxa"/>
            <w:bottom w:w="0" w:type="dxa"/>
          </w:tblCellMar>
        </w:tblPrEx>
        <w:tc>
          <w:tcPr>
            <w:tcW w:w="22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176659" cy="1213481"/>
                  <wp:effectExtent l="0" t="0" r="4441" b="5719"/>
                  <wp:docPr id="162" name="Picture 3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9" cy="1213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6" w:type="dxa"/>
            <w:gridSpan w:val="4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9. Young Carers Support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Worker. </w:t>
            </w:r>
          </w:p>
          <w:p w:rsidR="001467D5" w:rsidRDefault="001467D5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1467D5" w:rsidRDefault="003C13E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If you wanted support from a worker, how would you like to be supported?</w:t>
            </w:r>
          </w:p>
          <w:p w:rsidR="001467D5" w:rsidRDefault="003C13E1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</w:t>
            </w:r>
          </w:p>
          <w:p w:rsidR="001467D5" w:rsidRDefault="003C13E1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(pick 3 of your preferred options)</w:t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29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115696" cy="902339"/>
                  <wp:effectExtent l="0" t="0" r="8254" b="0"/>
                  <wp:docPr id="163" name="Picture 3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96" cy="902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64" name="Picture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3C13E1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Talk face to face with a worker on your own</w:t>
            </w:r>
          </w:p>
          <w:p w:rsidR="001467D5" w:rsidRDefault="001467D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158243" cy="1115696"/>
                  <wp:effectExtent l="0" t="0" r="3807" b="8254"/>
                  <wp:docPr id="165" name="Picture 3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3" cy="1115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66" name="Picture 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3C13E1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Talk face to face in a group</w:t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29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993779" cy="944876"/>
                  <wp:effectExtent l="0" t="0" r="0" b="7624"/>
                  <wp:docPr id="167" name="Picture 3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9" cy="944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68" name="Picture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Telephone</w:t>
            </w:r>
          </w:p>
        </w:tc>
        <w:tc>
          <w:tcPr>
            <w:tcW w:w="1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115696" cy="1219196"/>
                  <wp:effectExtent l="0" t="0" r="8254" b="4"/>
                  <wp:docPr id="169" name="Picture 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96" cy="1219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70" name="Picture 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3C13E1">
            <w:r>
              <w:rPr>
                <w:rFonts w:ascii="Arial" w:hAnsi="Arial" w:cs="Arial"/>
                <w:b/>
                <w:bCs/>
                <w:sz w:val="28"/>
                <w:szCs w:val="28"/>
              </w:rPr>
              <w:t>Video call</w:t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103625" cy="1231267"/>
                  <wp:effectExtent l="0" t="0" r="1275" b="6983"/>
                  <wp:docPr id="171" name="Picture 3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625" cy="1231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72" name="Picture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3C13E1">
            <w:r>
              <w:rPr>
                <w:rFonts w:ascii="Arial" w:hAnsi="Arial" w:cs="Arial"/>
                <w:b/>
                <w:bCs/>
                <w:sz w:val="28"/>
                <w:szCs w:val="28"/>
              </w:rPr>
              <w:t>Email</w:t>
            </w:r>
          </w:p>
        </w:tc>
        <w:tc>
          <w:tcPr>
            <w:tcW w:w="1687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26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024256" cy="847721"/>
                  <wp:effectExtent l="0" t="0" r="4444" b="0"/>
                  <wp:docPr id="173" name="Picture 3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6" cy="847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74" name="Picture 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3C13E1">
            <w:r>
              <w:rPr>
                <w:rFonts w:ascii="Arial" w:hAnsi="Arial" w:cs="Arial"/>
                <w:b/>
                <w:bCs/>
                <w:sz w:val="28"/>
                <w:szCs w:val="28"/>
              </w:rPr>
              <w:t>Text</w:t>
            </w:r>
          </w:p>
        </w:tc>
      </w:tr>
    </w:tbl>
    <w:p w:rsidR="001467D5" w:rsidRDefault="001467D5">
      <w:pPr>
        <w:rPr>
          <w:rFonts w:ascii="Arial" w:hAnsi="Arial" w:cs="Arial"/>
          <w:sz w:val="28"/>
          <w:szCs w:val="28"/>
        </w:rPr>
      </w:pPr>
    </w:p>
    <w:tbl>
      <w:tblPr>
        <w:tblW w:w="104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2"/>
        <w:gridCol w:w="28"/>
        <w:gridCol w:w="2439"/>
        <w:gridCol w:w="1687"/>
        <w:gridCol w:w="2226"/>
        <w:gridCol w:w="1814"/>
      </w:tblGrid>
      <w:tr w:rsidR="001467D5">
        <w:tblPrEx>
          <w:tblCellMar>
            <w:top w:w="0" w:type="dxa"/>
            <w:bottom w:w="0" w:type="dxa"/>
          </w:tblCellMar>
        </w:tblPrEx>
        <w:tc>
          <w:tcPr>
            <w:tcW w:w="229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>
                  <wp:extent cx="1085219" cy="1536063"/>
                  <wp:effectExtent l="0" t="0" r="631" b="6987"/>
                  <wp:docPr id="175" name="Picture 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19" cy="1536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76" name="Picture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3C13E1"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Web chat </w:t>
            </w:r>
          </w:p>
        </w:tc>
        <w:tc>
          <w:tcPr>
            <w:tcW w:w="1687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26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091565" cy="847721"/>
                  <wp:effectExtent l="0" t="0" r="0" b="0"/>
                  <wp:docPr id="177" name="Picture 3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565" cy="847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78" name="Picture 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3C13E1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WhatsApp</w:t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262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122041" cy="701043"/>
                  <wp:effectExtent l="0" t="0" r="1909" b="3807"/>
                  <wp:docPr id="179" name="Picture 3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1" cy="701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80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I wouldn’t want any support</w:t>
            </w:r>
          </w:p>
        </w:tc>
        <w:tc>
          <w:tcPr>
            <w:tcW w:w="181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80" name="Picture 3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262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792144" cy="1067744"/>
                  <wp:effectExtent l="0" t="0" r="7956" b="0"/>
                  <wp:docPr id="181" name="Picture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144" cy="1067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80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Other.</w:t>
            </w:r>
          </w:p>
          <w:p w:rsidR="001467D5" w:rsidRDefault="001467D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(Please say what this is)</w:t>
            </w:r>
          </w:p>
        </w:tc>
        <w:tc>
          <w:tcPr>
            <w:tcW w:w="181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10456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Write down the other ways you would like to be supported here:</w:t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1467D5" w:rsidRDefault="001467D5">
      <w:pPr>
        <w:rPr>
          <w:rFonts w:ascii="Arial" w:hAnsi="Arial" w:cs="Arial"/>
          <w:sz w:val="28"/>
          <w:szCs w:val="28"/>
        </w:rPr>
      </w:pPr>
    </w:p>
    <w:p w:rsidR="001467D5" w:rsidRDefault="001467D5">
      <w:pPr>
        <w:rPr>
          <w:rFonts w:ascii="Arial" w:hAnsi="Arial" w:cs="Arial"/>
          <w:sz w:val="28"/>
          <w:szCs w:val="28"/>
        </w:rPr>
      </w:pPr>
    </w:p>
    <w:p w:rsidR="001467D5" w:rsidRDefault="001467D5">
      <w:pPr>
        <w:rPr>
          <w:rFonts w:ascii="Arial" w:hAnsi="Arial" w:cs="Arial"/>
          <w:sz w:val="28"/>
          <w:szCs w:val="28"/>
        </w:rPr>
      </w:pPr>
    </w:p>
    <w:p w:rsidR="001467D5" w:rsidRDefault="001467D5">
      <w:pPr>
        <w:rPr>
          <w:rFonts w:ascii="Arial" w:hAnsi="Arial" w:cs="Arial"/>
          <w:sz w:val="28"/>
          <w:szCs w:val="28"/>
        </w:rPr>
      </w:pPr>
    </w:p>
    <w:p w:rsidR="001467D5" w:rsidRDefault="001467D5">
      <w:pPr>
        <w:rPr>
          <w:rFonts w:ascii="Arial" w:hAnsi="Arial" w:cs="Arial"/>
          <w:sz w:val="28"/>
          <w:szCs w:val="28"/>
        </w:rPr>
      </w:pPr>
    </w:p>
    <w:p w:rsidR="001467D5" w:rsidRDefault="001467D5">
      <w:pPr>
        <w:rPr>
          <w:rFonts w:ascii="Arial" w:hAnsi="Arial" w:cs="Arial"/>
          <w:sz w:val="28"/>
          <w:szCs w:val="28"/>
        </w:rPr>
      </w:pPr>
    </w:p>
    <w:p w:rsidR="001467D5" w:rsidRDefault="001467D5">
      <w:pPr>
        <w:rPr>
          <w:rFonts w:ascii="Arial" w:hAnsi="Arial" w:cs="Arial"/>
          <w:sz w:val="28"/>
          <w:szCs w:val="28"/>
        </w:rPr>
      </w:pPr>
    </w:p>
    <w:p w:rsidR="001467D5" w:rsidRDefault="001467D5">
      <w:pPr>
        <w:rPr>
          <w:rFonts w:ascii="Arial" w:hAnsi="Arial" w:cs="Arial"/>
          <w:sz w:val="28"/>
          <w:szCs w:val="28"/>
        </w:rPr>
      </w:pPr>
    </w:p>
    <w:p w:rsidR="001467D5" w:rsidRDefault="001467D5">
      <w:pPr>
        <w:rPr>
          <w:rFonts w:ascii="Arial" w:hAnsi="Arial" w:cs="Arial"/>
          <w:sz w:val="28"/>
          <w:szCs w:val="28"/>
        </w:rPr>
      </w:pPr>
    </w:p>
    <w:tbl>
      <w:tblPr>
        <w:tblW w:w="104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09"/>
        <w:gridCol w:w="6180"/>
        <w:gridCol w:w="1667"/>
      </w:tblGrid>
      <w:tr w:rsidR="001467D5">
        <w:tblPrEx>
          <w:tblCellMar>
            <w:top w:w="0" w:type="dxa"/>
            <w:bottom w:w="0" w:type="dxa"/>
          </w:tblCellMar>
        </w:tblPrEx>
        <w:tc>
          <w:tcPr>
            <w:tcW w:w="26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1467D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467D5" w:rsidRDefault="003C13E1">
            <w:pPr>
              <w:spacing w:after="0" w:line="240" w:lineRule="auto"/>
              <w:jc w:val="center"/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143868" cy="899952"/>
                  <wp:effectExtent l="0" t="0" r="0" b="0"/>
                  <wp:docPr id="182" name="Picture 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868" cy="89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847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1467D5">
            <w:pPr>
              <w:spacing w:after="0" w:line="24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1467D5" w:rsidRDefault="003C13E1">
            <w:pPr>
              <w:spacing w:after="0" w:line="240" w:lineRule="auto"/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10.  What do you think would help you?</w:t>
            </w:r>
          </w:p>
          <w:p w:rsidR="001467D5" w:rsidRDefault="003C13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</w:p>
          <w:p w:rsidR="001467D5" w:rsidRDefault="003C13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(tick all </w:t>
            </w:r>
            <w:r>
              <w:rPr>
                <w:rFonts w:ascii="Arial" w:hAnsi="Arial" w:cs="Arial"/>
                <w:sz w:val="28"/>
                <w:szCs w:val="28"/>
              </w:rPr>
              <w:t>that apply to you)</w:t>
            </w: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609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271253" cy="976698"/>
                  <wp:effectExtent l="0" t="0" r="5097" b="0"/>
                  <wp:docPr id="183" name="Picture 2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253" cy="976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Having 1:1 support for you with a worker</w:t>
            </w:r>
          </w:p>
        </w:tc>
        <w:tc>
          <w:tcPr>
            <w:tcW w:w="1667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84" name="Picture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609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447531" cy="1053306"/>
                  <wp:effectExtent l="0" t="0" r="269" b="0"/>
                  <wp:docPr id="185" name="Picture 2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531" cy="105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Having support for you and your family</w:t>
            </w:r>
          </w:p>
        </w:tc>
        <w:tc>
          <w:tcPr>
            <w:tcW w:w="1667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86" name="Picture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609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271116" cy="1230498"/>
                  <wp:effectExtent l="0" t="0" r="5234" b="7752"/>
                  <wp:docPr id="187" name="Picture 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116" cy="1230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Group support sessions with other young carers</w:t>
            </w:r>
          </w:p>
        </w:tc>
        <w:tc>
          <w:tcPr>
            <w:tcW w:w="1667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88" name="Picture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609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16470" cy="1395703"/>
                  <wp:effectExtent l="0" t="0" r="0" b="0"/>
                  <wp:docPr id="189" name="Picture 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470" cy="1395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Activities and outings with other young carers</w:t>
            </w:r>
          </w:p>
        </w:tc>
        <w:tc>
          <w:tcPr>
            <w:tcW w:w="1667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90" name="Picture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609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249911" cy="1393289"/>
                  <wp:effectExtent l="0" t="0" r="7389" b="0"/>
                  <wp:docPr id="191" name="Picture 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911" cy="1393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Online support</w:t>
            </w:r>
          </w:p>
        </w:tc>
        <w:tc>
          <w:tcPr>
            <w:tcW w:w="1667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92" name="Picture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609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229392" cy="1370420"/>
                  <wp:effectExtent l="0" t="0" r="8858" b="1180"/>
                  <wp:docPr id="193" name="Picture 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92" cy="137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Online </w:t>
            </w:r>
            <w:r>
              <w:rPr>
                <w:rFonts w:ascii="Arial" w:hAnsi="Arial" w:cs="Arial"/>
                <w:sz w:val="28"/>
                <w:szCs w:val="28"/>
              </w:rPr>
              <w:t>groups and activities</w:t>
            </w:r>
          </w:p>
        </w:tc>
        <w:tc>
          <w:tcPr>
            <w:tcW w:w="1667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94" name="Picture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609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415765" cy="879369"/>
                  <wp:effectExtent l="0" t="0" r="0" b="0"/>
                  <wp:docPr id="195" name="Picture 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765" cy="879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Support group run by young people for young people</w:t>
            </w:r>
          </w:p>
        </w:tc>
        <w:tc>
          <w:tcPr>
            <w:tcW w:w="1667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96" name="Picture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609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115952" cy="1098578"/>
                  <wp:effectExtent l="0" t="0" r="7998" b="6322"/>
                  <wp:docPr id="197" name="Picture 2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952" cy="1098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Counselling </w:t>
            </w:r>
          </w:p>
        </w:tc>
        <w:tc>
          <w:tcPr>
            <w:tcW w:w="1667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198" name="Picture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609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201823" cy="967261"/>
                  <wp:effectExtent l="0" t="0" r="0" b="4289"/>
                  <wp:docPr id="199" name="Picture 3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823" cy="967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 don’t want to say</w:t>
            </w:r>
          </w:p>
        </w:tc>
        <w:tc>
          <w:tcPr>
            <w:tcW w:w="1667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200" name="Picture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609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792144" cy="1067744"/>
                  <wp:effectExtent l="0" t="0" r="7956" b="0"/>
                  <wp:docPr id="201" name="Picture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144" cy="1067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Other</w:t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(please say what this is)</w:t>
            </w:r>
          </w:p>
        </w:tc>
        <w:tc>
          <w:tcPr>
            <w:tcW w:w="1667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202" name="Picture 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1045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Write down other ways you think would help you:</w:t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1467D5" w:rsidRDefault="001467D5">
      <w:pPr>
        <w:rPr>
          <w:rFonts w:ascii="Arial" w:hAnsi="Arial" w:cs="Arial"/>
          <w:sz w:val="28"/>
          <w:szCs w:val="28"/>
        </w:rPr>
      </w:pPr>
    </w:p>
    <w:tbl>
      <w:tblPr>
        <w:tblW w:w="104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47"/>
        <w:gridCol w:w="7909"/>
      </w:tblGrid>
      <w:tr w:rsidR="001467D5">
        <w:tblPrEx>
          <w:tblCellMar>
            <w:top w:w="0" w:type="dxa"/>
            <w:bottom w:w="0" w:type="dxa"/>
          </w:tblCellMar>
        </w:tblPrEx>
        <w:tc>
          <w:tcPr>
            <w:tcW w:w="254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280278" cy="769339"/>
                  <wp:effectExtent l="0" t="0" r="0" b="0"/>
                  <wp:docPr id="203" name="Picture 2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278" cy="769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90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11.  If you could change 1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thing about being a young carer, what would that be?</w:t>
            </w: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1045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Write your answer here:</w:t>
            </w: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1467D5" w:rsidRDefault="001467D5">
      <w:pPr>
        <w:rPr>
          <w:rFonts w:ascii="Arial" w:hAnsi="Arial" w:cs="Arial"/>
          <w:sz w:val="28"/>
          <w:szCs w:val="28"/>
        </w:rPr>
      </w:pPr>
    </w:p>
    <w:p w:rsidR="001467D5" w:rsidRDefault="001467D5">
      <w:pPr>
        <w:rPr>
          <w:rFonts w:ascii="Arial" w:hAnsi="Arial" w:cs="Arial"/>
          <w:sz w:val="28"/>
          <w:szCs w:val="28"/>
        </w:rPr>
      </w:pPr>
    </w:p>
    <w:tbl>
      <w:tblPr>
        <w:tblW w:w="104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5"/>
        <w:gridCol w:w="8051"/>
      </w:tblGrid>
      <w:tr w:rsidR="001467D5">
        <w:tblPrEx>
          <w:tblCellMar>
            <w:top w:w="0" w:type="dxa"/>
            <w:bottom w:w="0" w:type="dxa"/>
          </w:tblCellMar>
        </w:tblPrEx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828034" cy="1068613"/>
                  <wp:effectExtent l="0" t="0" r="0" b="0"/>
                  <wp:docPr id="204" name="Picture 2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34" cy="106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0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Important: If you are aged 12 to 17 years old</w:t>
            </w: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3C13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Please complete the two extra questions below</w:t>
            </w:r>
          </w:p>
        </w:tc>
      </w:tr>
    </w:tbl>
    <w:p w:rsidR="001467D5" w:rsidRDefault="001467D5">
      <w:pPr>
        <w:rPr>
          <w:rFonts w:ascii="Arial" w:hAnsi="Arial" w:cs="Arial"/>
          <w:sz w:val="28"/>
          <w:szCs w:val="28"/>
        </w:rPr>
      </w:pPr>
    </w:p>
    <w:p w:rsidR="001467D5" w:rsidRDefault="001467D5">
      <w:pPr>
        <w:rPr>
          <w:rFonts w:ascii="Arial" w:hAnsi="Arial" w:cs="Arial"/>
          <w:sz w:val="28"/>
          <w:szCs w:val="28"/>
        </w:rPr>
      </w:pPr>
    </w:p>
    <w:tbl>
      <w:tblPr>
        <w:tblW w:w="104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91"/>
        <w:gridCol w:w="172"/>
        <w:gridCol w:w="426"/>
        <w:gridCol w:w="1493"/>
        <w:gridCol w:w="2091"/>
        <w:gridCol w:w="385"/>
        <w:gridCol w:w="1184"/>
        <w:gridCol w:w="522"/>
        <w:gridCol w:w="2092"/>
      </w:tblGrid>
      <w:tr w:rsidR="001467D5">
        <w:tblPrEx>
          <w:tblCellMar>
            <w:top w:w="0" w:type="dxa"/>
            <w:bottom w:w="0" w:type="dxa"/>
          </w:tblCellMar>
        </w:tblPrEx>
        <w:tc>
          <w:tcPr>
            <w:tcW w:w="2689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251420" cy="1362584"/>
                  <wp:effectExtent l="0" t="0" r="5880" b="9016"/>
                  <wp:docPr id="205" name="Picture 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20" cy="1362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767" w:type="dxa"/>
            <w:gridSpan w:val="6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12. How has your caring role changed since the Coronavirus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pandemic began?</w:t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Tick a box between 1 and 5 to say if you think you do a lot more or a lot less caring. </w:t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263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I do a lot less </w:t>
            </w:r>
          </w:p>
        </w:tc>
        <w:tc>
          <w:tcPr>
            <w:tcW w:w="4395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560700" cy="810899"/>
                  <wp:effectExtent l="0" t="0" r="0" b="8251"/>
                  <wp:docPr id="206" name="Picture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0" cy="810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560700" cy="810899"/>
                  <wp:effectExtent l="0" t="0" r="0" b="8251"/>
                  <wp:docPr id="207" name="Picture 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0" cy="810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14" w:type="dxa"/>
            <w:gridSpan w:val="2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I do a lot more </w:t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09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09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09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092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5</w:t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332" cy="664521"/>
                  <wp:effectExtent l="0" t="0" r="0" b="2229"/>
                  <wp:docPr id="208" name="Picture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332" cy="66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gridSpan w:val="3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209" name="Picture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210" name="Picture 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gridSpan w:val="3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211" name="Picture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212" name="Picture 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7D5" w:rsidRDefault="001467D5">
      <w:pPr>
        <w:rPr>
          <w:rFonts w:ascii="Arial" w:hAnsi="Arial" w:cs="Arial"/>
          <w:sz w:val="28"/>
          <w:szCs w:val="28"/>
        </w:rPr>
      </w:pPr>
    </w:p>
    <w:p w:rsidR="001467D5" w:rsidRDefault="001467D5">
      <w:pPr>
        <w:rPr>
          <w:rFonts w:ascii="Arial" w:hAnsi="Arial" w:cs="Arial"/>
          <w:sz w:val="28"/>
          <w:szCs w:val="28"/>
        </w:rPr>
      </w:pPr>
    </w:p>
    <w:tbl>
      <w:tblPr>
        <w:tblW w:w="104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66"/>
        <w:gridCol w:w="381"/>
        <w:gridCol w:w="6245"/>
        <w:gridCol w:w="1664"/>
      </w:tblGrid>
      <w:tr w:rsidR="001467D5">
        <w:tblPrEx>
          <w:tblCellMar>
            <w:top w:w="0" w:type="dxa"/>
            <w:bottom w:w="0" w:type="dxa"/>
          </w:tblCellMar>
        </w:tblPrEx>
        <w:tc>
          <w:tcPr>
            <w:tcW w:w="21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073697" cy="1657569"/>
                  <wp:effectExtent l="0" t="0" r="0" b="0"/>
                  <wp:docPr id="213" name="Picture 3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697" cy="1657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90" w:type="dxa"/>
            <w:gridSpan w:val="3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13. Do you think your caring role will affect what you want to achieve in the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future?</w:t>
            </w:r>
            <w:r>
              <w:rPr>
                <w:rFonts w:ascii="Arial" w:hAnsi="Arial" w:cs="Arial"/>
                <w:sz w:val="32"/>
                <w:szCs w:val="32"/>
              </w:rPr>
              <w:t xml:space="preserve">      </w:t>
            </w:r>
          </w:p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</w:p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(tick 1 box)</w:t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166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847859" cy="781171"/>
                  <wp:effectExtent l="0" t="0" r="9391" b="0"/>
                  <wp:docPr id="214" name="Picture 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859" cy="781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26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No – I don’t think it will affect what I do in the future </w:t>
            </w:r>
          </w:p>
        </w:tc>
        <w:tc>
          <w:tcPr>
            <w:tcW w:w="166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215" name="Picture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166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070991" cy="761594"/>
                  <wp:effectExtent l="0" t="0" r="0" b="406"/>
                  <wp:docPr id="216" name="Picture 2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991" cy="76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26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sz w:val="28"/>
                <w:szCs w:val="28"/>
              </w:rPr>
              <w:t xml:space="preserve">Yes – I think the affect will be in a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positive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66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217" name="Picture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166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142862" cy="811319"/>
                  <wp:effectExtent l="0" t="0" r="138" b="7831"/>
                  <wp:docPr id="218" name="Picture 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862" cy="81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26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sz w:val="28"/>
                <w:szCs w:val="28"/>
              </w:rPr>
              <w:t>Yes - I think it will have a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negative</w:t>
            </w:r>
            <w:r>
              <w:rPr>
                <w:rFonts w:ascii="Arial" w:hAnsi="Arial" w:cs="Arial"/>
                <w:sz w:val="28"/>
                <w:szCs w:val="28"/>
              </w:rPr>
              <w:t xml:space="preserve"> effect on what I do in the future.</w:t>
            </w:r>
          </w:p>
        </w:tc>
        <w:tc>
          <w:tcPr>
            <w:tcW w:w="166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219" name="Picture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166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886181" cy="1219690"/>
                  <wp:effectExtent l="0" t="0" r="9169" b="0"/>
                  <wp:docPr id="220" name="Picture 2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181" cy="121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26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 don’t know</w:t>
            </w:r>
          </w:p>
        </w:tc>
        <w:tc>
          <w:tcPr>
            <w:tcW w:w="166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221" name="Picture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1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165265" cy="937836"/>
                  <wp:effectExtent l="0" t="0" r="0" b="0"/>
                  <wp:docPr id="222" name="Picture 3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65" cy="937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6" w:type="dxa"/>
            <w:gridSpan w:val="2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</w:t>
            </w:r>
            <w:r>
              <w:rPr>
                <w:rFonts w:ascii="Arial" w:hAnsi="Arial" w:cs="Arial"/>
                <w:sz w:val="28"/>
                <w:szCs w:val="28"/>
              </w:rPr>
              <w:t xml:space="preserve"> don’t want to say</w:t>
            </w:r>
          </w:p>
        </w:tc>
        <w:tc>
          <w:tcPr>
            <w:tcW w:w="16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223" name="Picture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547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>
                  <wp:extent cx="638461" cy="809984"/>
                  <wp:effectExtent l="0" t="0" r="9239" b="9166"/>
                  <wp:docPr id="224" name="Picture 2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461" cy="80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909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b/>
                <w:bCs/>
                <w:sz w:val="36"/>
                <w:szCs w:val="36"/>
              </w:rPr>
              <w:t>What happens next?</w:t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547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267138" cy="628805"/>
                  <wp:effectExtent l="0" t="0" r="9212" b="0"/>
                  <wp:docPr id="225" name="Picture 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138" cy="62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909" w:type="dxa"/>
            <w:gridSpan w:val="2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You can post you answers back to us at:</w:t>
            </w:r>
          </w:p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3 Park Road </w:t>
            </w:r>
          </w:p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Ripley</w:t>
            </w:r>
          </w:p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DE5 3EF</w:t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547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143000" cy="1152528"/>
                  <wp:effectExtent l="0" t="0" r="0" b="9522"/>
                  <wp:docPr id="226" name="Picture 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52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9" w:type="dxa"/>
            <w:gridSpan w:val="2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sz w:val="28"/>
                <w:szCs w:val="28"/>
              </w:rPr>
              <w:t xml:space="preserve">Your answers will be read by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Nottinghamshire Carers Association</w:t>
            </w:r>
            <w:r>
              <w:rPr>
                <w:rFonts w:ascii="Arial" w:hAnsi="Arial" w:cs="Arial"/>
                <w:sz w:val="28"/>
                <w:szCs w:val="28"/>
              </w:rPr>
              <w:t xml:space="preserve"> and shared with:</w:t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3C13E1">
            <w:pPr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Nottinghamshire County Council</w:t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3C13E1">
            <w:pPr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Health – Nottingham, </w:t>
            </w:r>
            <w:r>
              <w:rPr>
                <w:rFonts w:ascii="Arial" w:hAnsi="Arial" w:cs="Arial"/>
                <w:sz w:val="28"/>
                <w:szCs w:val="28"/>
              </w:rPr>
              <w:t xml:space="preserve">Nottinghamshire and Bassetlaw Clinical Commissioning Group (CCG) </w:t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547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181267" cy="1657587"/>
                  <wp:effectExtent l="0" t="0" r="0" b="0"/>
                  <wp:docPr id="227" name="Picture 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267" cy="1657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909" w:type="dxa"/>
            <w:gridSpan w:val="2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If you would like to talk to Nottinghamshire County Council about Young Carers Services please tell us your name, address and email address. </w:t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If you give us your contact details, </w:t>
            </w:r>
            <w:r>
              <w:rPr>
                <w:rFonts w:ascii="Arial" w:hAnsi="Arial" w:cs="Arial"/>
                <w:sz w:val="28"/>
                <w:szCs w:val="28"/>
              </w:rPr>
              <w:t>we will share them with Nottinghamshire County Council.</w:t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54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810076" cy="953033"/>
                  <wp:effectExtent l="0" t="0" r="9074" b="0"/>
                  <wp:docPr id="228" name="Picture 2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76" cy="953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9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Your information will be kept safe and will not be used for anything else.</w:t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54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>
                  <wp:extent cx="1125690" cy="1262137"/>
                  <wp:effectExtent l="0" t="0" r="0" b="0"/>
                  <wp:docPr id="229" name="Picture 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690" cy="1262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If you change your mind you can let us know and we will delete your information. </w:t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3C13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To do this contact </w:t>
            </w:r>
            <w:r>
              <w:rPr>
                <w:rFonts w:ascii="Arial" w:hAnsi="Arial" w:cs="Arial"/>
                <w:sz w:val="28"/>
                <w:szCs w:val="28"/>
              </w:rPr>
              <w:t>info@nottinghamshirecarers.co.uk.</w:t>
            </w:r>
          </w:p>
        </w:tc>
      </w:tr>
    </w:tbl>
    <w:p w:rsidR="001467D5" w:rsidRDefault="001467D5">
      <w:pPr>
        <w:rPr>
          <w:rFonts w:ascii="Arial" w:hAnsi="Arial" w:cs="Arial"/>
          <w:sz w:val="28"/>
          <w:szCs w:val="28"/>
        </w:rPr>
      </w:pPr>
    </w:p>
    <w:tbl>
      <w:tblPr>
        <w:tblW w:w="104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3"/>
        <w:gridCol w:w="8193"/>
      </w:tblGrid>
      <w:tr w:rsidR="001467D5">
        <w:tblPrEx>
          <w:tblCellMar>
            <w:top w:w="0" w:type="dxa"/>
            <w:bottom w:w="0" w:type="dxa"/>
          </w:tblCellMar>
        </w:tblPrEx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923928" cy="923928"/>
                  <wp:effectExtent l="0" t="0" r="9522" b="9522"/>
                  <wp:docPr id="230" name="Picture 3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8" cy="923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Thank you for taking part in our survey and answering our questions.</w:t>
            </w: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:rsidR="001467D5" w:rsidRDefault="001467D5">
      <w:pPr>
        <w:rPr>
          <w:rFonts w:ascii="Arial" w:hAnsi="Arial" w:cs="Arial"/>
          <w:sz w:val="28"/>
          <w:szCs w:val="28"/>
        </w:rPr>
      </w:pPr>
    </w:p>
    <w:p w:rsidR="001467D5" w:rsidRDefault="001467D5">
      <w:pPr>
        <w:rPr>
          <w:rFonts w:ascii="Arial" w:hAnsi="Arial" w:cs="Arial"/>
          <w:sz w:val="28"/>
          <w:szCs w:val="28"/>
        </w:rPr>
      </w:pPr>
    </w:p>
    <w:tbl>
      <w:tblPr>
        <w:tblW w:w="104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2"/>
        <w:gridCol w:w="4848"/>
        <w:gridCol w:w="113"/>
        <w:gridCol w:w="3373"/>
      </w:tblGrid>
      <w:tr w:rsidR="001467D5">
        <w:tblPrEx>
          <w:tblCellMar>
            <w:top w:w="0" w:type="dxa"/>
            <w:bottom w:w="0" w:type="dxa"/>
          </w:tblCellMar>
        </w:tblPrEx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09603" cy="1266828"/>
                  <wp:effectExtent l="0" t="0" r="0" b="9522"/>
                  <wp:docPr id="231" name="Picture 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3" cy="1266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3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About you</w:t>
            </w: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3C13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To help us understand more about the people who tell us what they think, we have some questions about you.</w:t>
            </w: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078370" cy="998405"/>
                  <wp:effectExtent l="0" t="0" r="7480" b="0"/>
                  <wp:docPr id="232" name="Picture 2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370" cy="99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How old are you?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33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933446" cy="664211"/>
                  <wp:effectExtent l="0" t="0" r="4" b="2539"/>
                  <wp:docPr id="233" name="Picture 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46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12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075544" cy="608798"/>
                  <wp:effectExtent l="0" t="0" r="0" b="802"/>
                  <wp:docPr id="234" name="Picture 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544" cy="608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34" w:type="dxa"/>
            <w:gridSpan w:val="3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What is your gender?</w:t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122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85800" cy="685800"/>
                  <wp:effectExtent l="0" t="0" r="0" b="0"/>
                  <wp:docPr id="235" name="Picture 2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8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Male</w:t>
            </w:r>
          </w:p>
        </w:tc>
        <w:tc>
          <w:tcPr>
            <w:tcW w:w="3486" w:type="dxa"/>
            <w:gridSpan w:val="2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236" name="Picture 2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122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761996" cy="761996"/>
                  <wp:effectExtent l="0" t="0" r="0" b="0"/>
                  <wp:docPr id="237" name="Picture 2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96" cy="761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Female</w:t>
            </w:r>
          </w:p>
        </w:tc>
        <w:tc>
          <w:tcPr>
            <w:tcW w:w="3486" w:type="dxa"/>
            <w:gridSpan w:val="2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52140" cy="664211"/>
                  <wp:effectExtent l="0" t="0" r="0" b="2539"/>
                  <wp:docPr id="238" name="Picture 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0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1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1467D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48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8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1467D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1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>
                  <wp:extent cx="609603" cy="1266828"/>
                  <wp:effectExtent l="0" t="0" r="0" b="9522"/>
                  <wp:docPr id="239" name="Picture 2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3" cy="1266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I identify as:</w:t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8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060572" cy="1066803"/>
                  <wp:effectExtent l="0" t="0" r="0" b="0"/>
                  <wp:docPr id="240" name="Picture 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572" cy="1066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7D5" w:rsidRDefault="001467D5">
      <w:pPr>
        <w:rPr>
          <w:rFonts w:ascii="Arial" w:hAnsi="Arial" w:cs="Arial"/>
          <w:sz w:val="28"/>
          <w:szCs w:val="28"/>
        </w:rPr>
      </w:pPr>
    </w:p>
    <w:tbl>
      <w:tblPr>
        <w:tblW w:w="104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2"/>
        <w:gridCol w:w="492"/>
        <w:gridCol w:w="2614"/>
        <w:gridCol w:w="2614"/>
        <w:gridCol w:w="2614"/>
      </w:tblGrid>
      <w:tr w:rsidR="001467D5">
        <w:tblPrEx>
          <w:tblCellMar>
            <w:top w:w="0" w:type="dxa"/>
            <w:bottom w:w="0" w:type="dxa"/>
          </w:tblCellMar>
        </w:tblPrEx>
        <w:tc>
          <w:tcPr>
            <w:tcW w:w="212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143000" cy="1143000"/>
                  <wp:effectExtent l="0" t="0" r="0" b="0"/>
                  <wp:docPr id="241" name="Picture 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34" w:type="dxa"/>
            <w:gridSpan w:val="4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Where do you live?</w:t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614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Ashfield</w:t>
            </w:r>
          </w:p>
        </w:tc>
        <w:tc>
          <w:tcPr>
            <w:tcW w:w="26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Bassetlaw</w:t>
            </w:r>
          </w:p>
        </w:tc>
        <w:tc>
          <w:tcPr>
            <w:tcW w:w="26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Broxtowe</w:t>
            </w:r>
          </w:p>
        </w:tc>
        <w:tc>
          <w:tcPr>
            <w:tcW w:w="261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Gedling</w:t>
            </w: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614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19862" cy="631338"/>
                  <wp:effectExtent l="0" t="0" r="8788" b="0"/>
                  <wp:docPr id="242" name="Picture 2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862" cy="63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21663" cy="628019"/>
                  <wp:effectExtent l="0" t="0" r="6987" b="631"/>
                  <wp:docPr id="243" name="Picture 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3" cy="628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21663" cy="628019"/>
                  <wp:effectExtent l="0" t="0" r="6987" b="631"/>
                  <wp:docPr id="244" name="Picture 2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3" cy="628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21663" cy="628019"/>
                  <wp:effectExtent l="0" t="0" r="6987" b="631"/>
                  <wp:docPr id="245" name="Picture 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3" cy="628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614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Mansfield</w:t>
            </w:r>
          </w:p>
        </w:tc>
        <w:tc>
          <w:tcPr>
            <w:tcW w:w="26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Newark and Sherwood</w:t>
            </w:r>
          </w:p>
        </w:tc>
        <w:tc>
          <w:tcPr>
            <w:tcW w:w="26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Rushcliffe </w:t>
            </w:r>
          </w:p>
        </w:tc>
        <w:tc>
          <w:tcPr>
            <w:tcW w:w="261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1467D5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261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21663" cy="628019"/>
                  <wp:effectExtent l="0" t="0" r="6987" b="631"/>
                  <wp:docPr id="246" name="Picture 2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3" cy="628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614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21663" cy="628019"/>
                  <wp:effectExtent l="0" t="0" r="6987" b="631"/>
                  <wp:docPr id="247" name="Picture 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3" cy="628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21663" cy="628019"/>
                  <wp:effectExtent l="0" t="0" r="6987" b="631"/>
                  <wp:docPr id="248" name="Picture 2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3" cy="628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1467D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1467D5" w:rsidRDefault="001467D5">
      <w:pPr>
        <w:spacing w:after="0"/>
        <w:rPr>
          <w:vanish/>
        </w:rPr>
      </w:pPr>
    </w:p>
    <w:tbl>
      <w:tblPr>
        <w:tblW w:w="104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76"/>
        <w:gridCol w:w="7133"/>
        <w:gridCol w:w="1247"/>
      </w:tblGrid>
      <w:tr w:rsidR="001467D5">
        <w:tblPrEx>
          <w:tblCellMar>
            <w:top w:w="0" w:type="dxa"/>
            <w:bottom w:w="0" w:type="dxa"/>
          </w:tblCellMar>
        </w:tblPrEx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154375" cy="929076"/>
                  <wp:effectExtent l="0" t="0" r="7675" b="4374"/>
                  <wp:docPr id="249" name="Picture 3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375" cy="929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1467D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1467D5" w:rsidRDefault="003C13E1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I don’t want to say</w:t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21663" cy="628019"/>
                  <wp:effectExtent l="0" t="0" r="6987" b="631"/>
                  <wp:docPr id="250" name="Picture 3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3" cy="628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7D5" w:rsidRDefault="001467D5">
      <w:pPr>
        <w:rPr>
          <w:rFonts w:ascii="Arial" w:hAnsi="Arial" w:cs="Arial"/>
          <w:sz w:val="28"/>
          <w:szCs w:val="28"/>
        </w:rPr>
      </w:pPr>
    </w:p>
    <w:tbl>
      <w:tblPr>
        <w:tblW w:w="104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2"/>
        <w:gridCol w:w="8334"/>
      </w:tblGrid>
      <w:tr w:rsidR="001467D5">
        <w:tblPrEx>
          <w:tblCellMar>
            <w:top w:w="0" w:type="dxa"/>
            <w:bottom w:w="0" w:type="dxa"/>
          </w:tblCellMar>
        </w:tblPrEx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116930" cy="969410"/>
                  <wp:effectExtent l="0" t="0" r="7020" b="2140"/>
                  <wp:docPr id="251" name="Picture 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30" cy="96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rPr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What is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your ethnicity?</w:t>
            </w: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1467D5" w:rsidRDefault="003C13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Please write below:</w:t>
            </w: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1467D5" w:rsidRDefault="001467D5">
      <w:pPr>
        <w:rPr>
          <w:rFonts w:ascii="Arial" w:hAnsi="Arial" w:cs="Arial"/>
          <w:sz w:val="28"/>
          <w:szCs w:val="28"/>
        </w:rPr>
      </w:pPr>
    </w:p>
    <w:tbl>
      <w:tblPr>
        <w:tblW w:w="1048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16"/>
        <w:gridCol w:w="44"/>
        <w:gridCol w:w="375"/>
        <w:gridCol w:w="1353"/>
        <w:gridCol w:w="3509"/>
        <w:gridCol w:w="2113"/>
        <w:gridCol w:w="1246"/>
        <w:gridCol w:w="29"/>
      </w:tblGrid>
      <w:tr w:rsidR="001467D5">
        <w:tblPrEx>
          <w:tblCellMar>
            <w:top w:w="0" w:type="dxa"/>
            <w:bottom w:w="0" w:type="dxa"/>
          </w:tblCellMar>
        </w:tblPrEx>
        <w:tc>
          <w:tcPr>
            <w:tcW w:w="223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>
                  <wp:extent cx="1276346" cy="819146"/>
                  <wp:effectExtent l="0" t="0" r="4" b="4"/>
                  <wp:docPr id="252" name="Picture 2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46" cy="819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1" w:type="dxa"/>
            <w:gridSpan w:val="4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Helping us in the future</w:t>
            </w:r>
          </w:p>
          <w:p w:rsidR="001467D5" w:rsidRDefault="001467D5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1467D5" w:rsidRDefault="003C13E1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Would you like to be asked more about what you think about services for young carers?</w:t>
            </w:r>
          </w:p>
        </w:tc>
        <w:tc>
          <w:tcPr>
            <w:tcW w:w="2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467D5" w:rsidRDefault="001467D5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1860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868780" cy="617805"/>
                  <wp:effectExtent l="0" t="0" r="7520" b="0"/>
                  <wp:docPr id="253" name="Picture 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780" cy="6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3C13E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Yes</w:t>
            </w:r>
          </w:p>
          <w:p w:rsidR="001467D5" w:rsidRDefault="001467D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72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21663" cy="628019"/>
                  <wp:effectExtent l="0" t="0" r="6987" b="631"/>
                  <wp:docPr id="254" name="Picture 2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3" cy="628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1467D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919438" cy="652717"/>
                  <wp:effectExtent l="0" t="0" r="0" b="0"/>
                  <wp:docPr id="255" name="Picture 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38" cy="652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3C13E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No</w:t>
            </w:r>
          </w:p>
        </w:tc>
        <w:tc>
          <w:tcPr>
            <w:tcW w:w="1275" w:type="dxa"/>
            <w:gridSpan w:val="2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spacing w:after="0" w:line="240" w:lineRule="auto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621663" cy="628019"/>
                  <wp:effectExtent l="0" t="0" r="6987" b="631"/>
                  <wp:docPr id="256" name="Picture 2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3" cy="628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1816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640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If you said yes, please tell us how we can contact you:</w:t>
            </w:r>
          </w:p>
          <w:p w:rsidR="001467D5" w:rsidRDefault="001467D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9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467D5" w:rsidRDefault="001467D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1816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810258" cy="1104896"/>
                  <wp:effectExtent l="0" t="0" r="8892" b="4"/>
                  <wp:docPr id="257" name="Picture 2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58" cy="1104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640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1467D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1467D5" w:rsidRDefault="003C13E1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Your Name: </w:t>
            </w:r>
          </w:p>
        </w:tc>
        <w:tc>
          <w:tcPr>
            <w:tcW w:w="29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467D5" w:rsidRDefault="001467D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1816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016520" cy="939125"/>
                  <wp:effectExtent l="0" t="0" r="0" b="0"/>
                  <wp:docPr id="258" name="Picture 2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520" cy="93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Your Address:</w:t>
            </w:r>
          </w:p>
          <w:p w:rsidR="001467D5" w:rsidRDefault="001467D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1467D5" w:rsidRDefault="003C13E1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Your phone number:</w:t>
            </w:r>
          </w:p>
          <w:p w:rsidR="001467D5" w:rsidRDefault="001467D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1467D5" w:rsidRDefault="003C13E1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Your email address:</w:t>
            </w:r>
          </w:p>
          <w:p w:rsidR="001467D5" w:rsidRDefault="001467D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1467D5" w:rsidRDefault="001467D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9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467D5" w:rsidRDefault="001467D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467D5">
        <w:tblPrEx>
          <w:tblCellMar>
            <w:top w:w="0" w:type="dxa"/>
            <w:bottom w:w="0" w:type="dxa"/>
          </w:tblCellMar>
        </w:tblPrEx>
        <w:tc>
          <w:tcPr>
            <w:tcW w:w="1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877119" cy="1028910"/>
                  <wp:effectExtent l="0" t="0" r="0" b="0"/>
                  <wp:docPr id="259" name="Picture 2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119" cy="102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  <w:gridSpan w:val="6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7D5" w:rsidRDefault="003C13E1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Your information will be kept safe and will not be used for anything else.</w:t>
            </w:r>
          </w:p>
        </w:tc>
        <w:tc>
          <w:tcPr>
            <w:tcW w:w="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467D5" w:rsidRDefault="001467D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:rsidR="001467D5" w:rsidRDefault="001467D5">
      <w:pPr>
        <w:rPr>
          <w:rFonts w:ascii="Arial" w:hAnsi="Arial" w:cs="Arial"/>
          <w:sz w:val="28"/>
          <w:szCs w:val="28"/>
        </w:rPr>
      </w:pPr>
    </w:p>
    <w:p w:rsidR="001467D5" w:rsidRDefault="001467D5">
      <w:pPr>
        <w:rPr>
          <w:rFonts w:ascii="Arial" w:hAnsi="Arial" w:cs="Arial"/>
          <w:sz w:val="28"/>
          <w:szCs w:val="28"/>
        </w:rPr>
      </w:pPr>
    </w:p>
    <w:sectPr w:rsidR="001467D5">
      <w:footerReference w:type="default" r:id="rId138"/>
      <w:pgSz w:w="11906" w:h="16838"/>
      <w:pgMar w:top="720" w:right="720" w:bottom="720" w:left="720" w:header="720" w:footer="1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3C13E1">
      <w:pPr>
        <w:spacing w:after="0" w:line="240" w:lineRule="auto"/>
      </w:pPr>
      <w:r>
        <w:separator/>
      </w:r>
    </w:p>
  </w:endnote>
  <w:endnote w:type="continuationSeparator" w:id="0">
    <w:p w:rsidR="00000000" w:rsidRDefault="003C1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1E9" w:rsidRDefault="003C13E1">
    <w:pPr>
      <w:pStyle w:val="Footer"/>
    </w:pPr>
    <w:r>
      <w:t xml:space="preserve">Easy Read Young Carers Survey July 2021                                                                          </w:t>
    </w:r>
    <w:r>
      <w:rPr>
        <w:rFonts w:ascii="Arial" w:hAnsi="Arial" w:cs="Arial"/>
        <w:sz w:val="18"/>
        <w:szCs w:val="18"/>
      </w:rPr>
      <w:t xml:space="preserve">Page </w:t>
    </w:r>
    <w:r>
      <w:rPr>
        <w:rFonts w:ascii="Arial" w:hAnsi="Arial" w:cs="Arial"/>
        <w:b/>
        <w:bCs/>
        <w:sz w:val="18"/>
        <w:szCs w:val="18"/>
      </w:rPr>
      <w:fldChar w:fldCharType="begin"/>
    </w:r>
    <w:r>
      <w:rPr>
        <w:rFonts w:ascii="Arial" w:hAnsi="Arial" w:cs="Arial"/>
        <w:b/>
        <w:bCs/>
        <w:sz w:val="18"/>
        <w:szCs w:val="18"/>
      </w:rPr>
      <w:instrText xml:space="preserve"> PAGE </w:instrText>
    </w:r>
    <w:r>
      <w:rPr>
        <w:rFonts w:ascii="Arial" w:hAnsi="Arial" w:cs="Arial"/>
        <w:b/>
        <w:bCs/>
        <w:sz w:val="18"/>
        <w:szCs w:val="18"/>
      </w:rPr>
      <w:fldChar w:fldCharType="separate"/>
    </w:r>
    <w:r>
      <w:rPr>
        <w:rFonts w:ascii="Arial" w:hAnsi="Arial" w:cs="Arial"/>
        <w:b/>
        <w:bCs/>
        <w:noProof/>
        <w:sz w:val="18"/>
        <w:szCs w:val="18"/>
      </w:rPr>
      <w:t>4</w:t>
    </w:r>
    <w:r>
      <w:rPr>
        <w:rFonts w:ascii="Arial" w:hAnsi="Arial" w:cs="Arial"/>
        <w:b/>
        <w:bCs/>
        <w:sz w:val="18"/>
        <w:szCs w:val="18"/>
      </w:rPr>
      <w:fldChar w:fldCharType="end"/>
    </w:r>
    <w:r>
      <w:rPr>
        <w:rFonts w:ascii="Arial" w:hAnsi="Arial" w:cs="Arial"/>
        <w:sz w:val="18"/>
        <w:szCs w:val="18"/>
      </w:rPr>
      <w:t xml:space="preserve"> of </w:t>
    </w:r>
    <w:r>
      <w:rPr>
        <w:rFonts w:ascii="Arial" w:hAnsi="Arial" w:cs="Arial"/>
        <w:b/>
        <w:bCs/>
        <w:sz w:val="18"/>
        <w:szCs w:val="18"/>
      </w:rPr>
      <w:fldChar w:fldCharType="begin"/>
    </w:r>
    <w:r>
      <w:rPr>
        <w:rFonts w:ascii="Arial" w:hAnsi="Arial" w:cs="Arial"/>
        <w:b/>
        <w:bCs/>
        <w:sz w:val="18"/>
        <w:szCs w:val="18"/>
      </w:rPr>
      <w:instrText xml:space="preserve"> NUMPAGES </w:instrText>
    </w:r>
    <w:r>
      <w:rPr>
        <w:rFonts w:ascii="Arial" w:hAnsi="Arial" w:cs="Arial"/>
        <w:b/>
        <w:bCs/>
        <w:sz w:val="18"/>
        <w:szCs w:val="18"/>
      </w:rPr>
      <w:fldChar w:fldCharType="separate"/>
    </w:r>
    <w:r>
      <w:rPr>
        <w:rFonts w:ascii="Arial" w:hAnsi="Arial" w:cs="Arial"/>
        <w:b/>
        <w:bCs/>
        <w:noProof/>
        <w:sz w:val="18"/>
        <w:szCs w:val="18"/>
      </w:rPr>
      <w:t>24</w:t>
    </w:r>
    <w:r>
      <w:rPr>
        <w:rFonts w:ascii="Arial" w:hAnsi="Arial" w:cs="Arial"/>
        <w:b/>
        <w:bCs/>
        <w:sz w:val="18"/>
        <w:szCs w:val="18"/>
      </w:rPr>
      <w:fldChar w:fldCharType="end"/>
    </w:r>
  </w:p>
  <w:p w:rsidR="007441E9" w:rsidRDefault="003C13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3C13E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000000" w:rsidRDefault="003C13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183942"/>
    <w:multiLevelType w:val="multilevel"/>
    <w:tmpl w:val="8B8C150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1467D5"/>
    <w:rsid w:val="001467D5"/>
    <w:rsid w:val="003C1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CD7732-0B9B-4C47-A4A4-CD625F4EF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42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pPr>
      <w:ind w:left="720"/>
    </w:p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emf"/><Relationship Id="rId42" Type="http://schemas.openxmlformats.org/officeDocument/2006/relationships/image" Target="media/image36.jpeg"/><Relationship Id="rId47" Type="http://schemas.openxmlformats.org/officeDocument/2006/relationships/image" Target="media/image41.emf"/><Relationship Id="rId63" Type="http://schemas.openxmlformats.org/officeDocument/2006/relationships/image" Target="media/image57.png"/><Relationship Id="rId68" Type="http://schemas.openxmlformats.org/officeDocument/2006/relationships/image" Target="media/image62.emf"/><Relationship Id="rId84" Type="http://schemas.openxmlformats.org/officeDocument/2006/relationships/image" Target="media/image78.jpe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38" Type="http://schemas.openxmlformats.org/officeDocument/2006/relationships/footer" Target="footer1.xml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emf"/><Relationship Id="rId58" Type="http://schemas.openxmlformats.org/officeDocument/2006/relationships/image" Target="media/image52.emf"/><Relationship Id="rId74" Type="http://schemas.openxmlformats.org/officeDocument/2006/relationships/image" Target="media/image68.png"/><Relationship Id="rId79" Type="http://schemas.openxmlformats.org/officeDocument/2006/relationships/image" Target="media/image73.emf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emf"/><Relationship Id="rId64" Type="http://schemas.openxmlformats.org/officeDocument/2006/relationships/image" Target="media/image58.png"/><Relationship Id="rId69" Type="http://schemas.openxmlformats.org/officeDocument/2006/relationships/image" Target="media/image63.emf"/><Relationship Id="rId113" Type="http://schemas.openxmlformats.org/officeDocument/2006/relationships/image" Target="media/image107.png"/><Relationship Id="rId118" Type="http://schemas.openxmlformats.org/officeDocument/2006/relationships/image" Target="media/image112.jpeg"/><Relationship Id="rId134" Type="http://schemas.openxmlformats.org/officeDocument/2006/relationships/image" Target="media/image128.png"/><Relationship Id="rId13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emf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jpe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emf"/><Relationship Id="rId67" Type="http://schemas.openxmlformats.org/officeDocument/2006/relationships/image" Target="media/image61.emf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image" Target="media/image110.jpeg"/><Relationship Id="rId124" Type="http://schemas.openxmlformats.org/officeDocument/2006/relationships/image" Target="media/image118.png"/><Relationship Id="rId129" Type="http://schemas.openxmlformats.org/officeDocument/2006/relationships/image" Target="media/image123.emf"/><Relationship Id="rId137" Type="http://schemas.openxmlformats.org/officeDocument/2006/relationships/image" Target="media/image13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emf"/><Relationship Id="rId62" Type="http://schemas.openxmlformats.org/officeDocument/2006/relationships/image" Target="media/image56.png"/><Relationship Id="rId70" Type="http://schemas.openxmlformats.org/officeDocument/2006/relationships/image" Target="media/image64.emf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jpe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32" Type="http://schemas.openxmlformats.org/officeDocument/2006/relationships/image" Target="media/image126.jpeg"/><Relationship Id="rId14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emf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emf"/><Relationship Id="rId119" Type="http://schemas.openxmlformats.org/officeDocument/2006/relationships/image" Target="media/image113.emf"/><Relationship Id="rId127" Type="http://schemas.openxmlformats.org/officeDocument/2006/relationships/image" Target="media/image121.emf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emf"/><Relationship Id="rId60" Type="http://schemas.openxmlformats.org/officeDocument/2006/relationships/image" Target="media/image54.emf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emf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emf"/><Relationship Id="rId130" Type="http://schemas.openxmlformats.org/officeDocument/2006/relationships/image" Target="media/image124.png"/><Relationship Id="rId135" Type="http://schemas.openxmlformats.org/officeDocument/2006/relationships/image" Target="media/image12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emf"/><Relationship Id="rId55" Type="http://schemas.openxmlformats.org/officeDocument/2006/relationships/image" Target="media/image49.jpe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emf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emf"/><Relationship Id="rId87" Type="http://schemas.openxmlformats.org/officeDocument/2006/relationships/image" Target="media/image81.png"/><Relationship Id="rId110" Type="http://schemas.openxmlformats.org/officeDocument/2006/relationships/image" Target="media/image104.jpe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emf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emf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1073</Words>
  <Characters>6118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Konrad Bakalarczyk</dc:creator>
  <dc:description/>
  <cp:lastModifiedBy>Karl Stirland</cp:lastModifiedBy>
  <cp:revision>2</cp:revision>
  <dcterms:created xsi:type="dcterms:W3CDTF">2021-07-06T09:02:00Z</dcterms:created>
  <dcterms:modified xsi:type="dcterms:W3CDTF">2021-07-06T09:02:00Z</dcterms:modified>
</cp:coreProperties>
</file>